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883" w:rsidRPr="001D23FB" w:rsidRDefault="00816127" w:rsidP="000B502A">
      <w:pPr>
        <w:pStyle w:val="ColorfulList-Accent11"/>
        <w:tabs>
          <w:tab w:val="left" w:pos="10080"/>
        </w:tabs>
        <w:spacing w:before="240"/>
        <w:ind w:left="0" w:right="540"/>
        <w:jc w:val="center"/>
        <w:rPr>
          <w:rFonts w:ascii="Arial" w:hAnsi="Arial"/>
          <w:b/>
          <w:sz w:val="28"/>
        </w:rPr>
      </w:pPr>
      <w:r w:rsidRPr="001D23FB">
        <w:rPr>
          <w:rFonts w:ascii="Arial" w:hAnsi="Arial"/>
          <w:b/>
          <w:sz w:val="28"/>
        </w:rPr>
        <w:t xml:space="preserve">SSWCJ </w:t>
      </w:r>
      <w:r w:rsidR="004414D9" w:rsidRPr="001D23FB">
        <w:rPr>
          <w:rFonts w:ascii="Arial" w:hAnsi="Arial"/>
          <w:b/>
          <w:sz w:val="28"/>
        </w:rPr>
        <w:t>SPONSORSHIP REQUEST FORM</w:t>
      </w:r>
    </w:p>
    <w:p w:rsidR="004477D8" w:rsidRPr="001D23FB" w:rsidRDefault="004477D8" w:rsidP="000B502A">
      <w:pPr>
        <w:pStyle w:val="ColorfulList-Accent11"/>
        <w:tabs>
          <w:tab w:val="left" w:pos="10080"/>
        </w:tabs>
        <w:spacing w:before="240"/>
        <w:ind w:left="0" w:right="540"/>
        <w:jc w:val="center"/>
        <w:rPr>
          <w:rFonts w:ascii="Arial" w:hAnsi="Arial"/>
          <w:b/>
          <w:sz w:val="20"/>
          <w:szCs w:val="20"/>
        </w:rPr>
      </w:pPr>
    </w:p>
    <w:p w:rsidR="004414D9" w:rsidRPr="001D23FB" w:rsidRDefault="00C65559" w:rsidP="001D23FB">
      <w:pPr>
        <w:pStyle w:val="ColorfulList-Accent11"/>
        <w:tabs>
          <w:tab w:val="left" w:pos="10080"/>
        </w:tabs>
        <w:spacing w:before="240"/>
        <w:ind w:left="-90" w:right="540"/>
        <w:rPr>
          <w:rFonts w:ascii="Arial" w:hAnsi="Arial"/>
          <w:sz w:val="18"/>
          <w:szCs w:val="20"/>
        </w:rPr>
      </w:pPr>
      <w:r>
        <w:rPr>
          <w:rFonts w:ascii="Arial" w:hAnsi="Arial"/>
          <w:sz w:val="18"/>
          <w:szCs w:val="20"/>
        </w:rPr>
        <w:t>P</w:t>
      </w:r>
      <w:r w:rsidR="001D23FB">
        <w:rPr>
          <w:rFonts w:ascii="Arial" w:hAnsi="Arial"/>
          <w:sz w:val="18"/>
          <w:szCs w:val="20"/>
        </w:rPr>
        <w:t>lease submit t</w:t>
      </w:r>
      <w:r w:rsidR="001D23FB" w:rsidRPr="001D23FB">
        <w:rPr>
          <w:rFonts w:ascii="Arial" w:hAnsi="Arial"/>
          <w:sz w:val="18"/>
          <w:szCs w:val="20"/>
        </w:rPr>
        <w:t xml:space="preserve">he SSWCJ Sponsorship Request Form </w:t>
      </w:r>
      <w:r w:rsidR="001D23FB">
        <w:rPr>
          <w:rFonts w:ascii="Arial" w:hAnsi="Arial"/>
          <w:sz w:val="18"/>
          <w:szCs w:val="20"/>
        </w:rPr>
        <w:t>by</w:t>
      </w:r>
      <w:r w:rsidR="00700C90">
        <w:rPr>
          <w:rFonts w:ascii="Arial" w:hAnsi="Arial"/>
          <w:sz w:val="18"/>
          <w:szCs w:val="20"/>
        </w:rPr>
        <w:t xml:space="preserve"> October 31, 2022</w:t>
      </w:r>
      <w:bookmarkStart w:id="0" w:name="_GoBack"/>
      <w:bookmarkEnd w:id="0"/>
      <w:r>
        <w:rPr>
          <w:rFonts w:ascii="Arial" w:hAnsi="Arial"/>
          <w:sz w:val="18"/>
          <w:szCs w:val="20"/>
        </w:rPr>
        <w:t xml:space="preserve"> </w:t>
      </w:r>
      <w:r w:rsidR="00E00E7E">
        <w:rPr>
          <w:rFonts w:ascii="Arial" w:hAnsi="Arial"/>
          <w:sz w:val="18"/>
          <w:szCs w:val="20"/>
        </w:rPr>
        <w:t xml:space="preserve">to the Dean </w:t>
      </w:r>
      <w:r>
        <w:rPr>
          <w:rFonts w:ascii="Arial" w:hAnsi="Arial"/>
          <w:sz w:val="18"/>
          <w:szCs w:val="20"/>
        </w:rPr>
        <w:t>for University of Wa</w:t>
      </w:r>
      <w:r w:rsidR="00700C90">
        <w:rPr>
          <w:rFonts w:ascii="Arial" w:hAnsi="Arial"/>
          <w:sz w:val="18"/>
          <w:szCs w:val="20"/>
        </w:rPr>
        <w:t>shington Tacoma Fiscal Year 2023</w:t>
      </w:r>
      <w:r w:rsidR="001D23FB" w:rsidRPr="001D23FB">
        <w:rPr>
          <w:rFonts w:ascii="Arial" w:hAnsi="Arial"/>
          <w:sz w:val="18"/>
          <w:szCs w:val="20"/>
        </w:rPr>
        <w:t xml:space="preserve">. </w:t>
      </w:r>
      <w:r w:rsidR="00AE691A">
        <w:rPr>
          <w:rFonts w:ascii="Arial" w:hAnsi="Arial"/>
          <w:sz w:val="18"/>
          <w:szCs w:val="20"/>
        </w:rPr>
        <w:t>Please note that the deadline to submit the SSWCJ Sponsorship Request form</w:t>
      </w:r>
      <w:r w:rsidR="00E00E7E">
        <w:rPr>
          <w:rFonts w:ascii="Arial" w:hAnsi="Arial"/>
          <w:sz w:val="18"/>
          <w:szCs w:val="20"/>
        </w:rPr>
        <w:t xml:space="preserve"> to the Dean</w:t>
      </w:r>
      <w:r w:rsidR="00AE691A">
        <w:rPr>
          <w:rFonts w:ascii="Arial" w:hAnsi="Arial"/>
          <w:sz w:val="18"/>
          <w:szCs w:val="20"/>
        </w:rPr>
        <w:t xml:space="preserve"> for any other fiscal year is October 15. </w:t>
      </w:r>
    </w:p>
    <w:p w:rsidR="00B00D78" w:rsidRPr="00B00D78" w:rsidRDefault="00B00D78" w:rsidP="004414D9">
      <w:pPr>
        <w:pStyle w:val="ColorfulList-Accent11"/>
        <w:tabs>
          <w:tab w:val="left" w:pos="10080"/>
        </w:tabs>
        <w:spacing w:before="240"/>
        <w:ind w:left="-90" w:right="540"/>
        <w:jc w:val="center"/>
        <w:rPr>
          <w:rFonts w:ascii="Arial" w:hAnsi="Arial"/>
          <w:b/>
          <w:sz w:val="16"/>
          <w:szCs w:val="16"/>
          <w:u w:val="single"/>
        </w:rPr>
      </w:pPr>
    </w:p>
    <w:p w:rsidR="00B00D78" w:rsidRPr="00F80E82" w:rsidRDefault="00B00D78" w:rsidP="00B00D78">
      <w:pPr>
        <w:spacing w:after="120"/>
        <w:ind w:hanging="360"/>
        <w:rPr>
          <w:rFonts w:ascii="Arial" w:hAnsi="Arial" w:cs="Arial"/>
          <w:b/>
          <w:color w:val="0000FF"/>
          <w:sz w:val="20"/>
          <w:szCs w:val="20"/>
          <w:u w:val="single"/>
        </w:rPr>
      </w:pPr>
      <w:r w:rsidRPr="00B00D78">
        <w:rPr>
          <w:rFonts w:ascii="Arial" w:hAnsi="Arial"/>
          <w:b/>
          <w:bCs/>
          <w:sz w:val="20"/>
          <w:szCs w:val="20"/>
        </w:rPr>
        <w:t xml:space="preserve">1. </w:t>
      </w:r>
      <w:r w:rsidR="006723AF">
        <w:rPr>
          <w:rFonts w:ascii="Arial" w:hAnsi="Arial"/>
          <w:b/>
          <w:bCs/>
          <w:sz w:val="20"/>
          <w:szCs w:val="20"/>
        </w:rPr>
        <w:t>Applicant</w:t>
      </w:r>
      <w:r w:rsidRPr="00B00D78">
        <w:rPr>
          <w:rFonts w:ascii="Arial" w:hAnsi="Arial"/>
          <w:b/>
          <w:bCs/>
          <w:sz w:val="20"/>
          <w:szCs w:val="20"/>
        </w:rPr>
        <w:t xml:space="preserve"> Information</w:t>
      </w:r>
    </w:p>
    <w:tbl>
      <w:tblPr>
        <w:tblW w:w="0" w:type="auto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44"/>
        <w:gridCol w:w="3191"/>
      </w:tblGrid>
      <w:tr w:rsidR="00B00D78" w:rsidRPr="00CC43EA" w:rsidTr="006D74B2">
        <w:trPr>
          <w:trHeight w:val="604"/>
        </w:trPr>
        <w:tc>
          <w:tcPr>
            <w:tcW w:w="7229" w:type="dxa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B00D78" w:rsidRPr="00CC43EA" w:rsidRDefault="00B00D78" w:rsidP="00B00D78">
            <w:pPr>
              <w:rPr>
                <w:rFonts w:ascii="Arial" w:hAnsi="Arial" w:cs="Arial"/>
                <w:sz w:val="20"/>
                <w:szCs w:val="20"/>
              </w:rPr>
            </w:pPr>
            <w:r w:rsidRPr="00CC43EA">
              <w:rPr>
                <w:rFonts w:ascii="Arial" w:hAnsi="Arial" w:cs="Arial"/>
                <w:sz w:val="20"/>
                <w:szCs w:val="20"/>
              </w:rPr>
              <w:t>Name</w:t>
            </w:r>
          </w:p>
          <w:p w:rsidR="00B00D78" w:rsidRPr="00CC43EA" w:rsidRDefault="00B00D78" w:rsidP="00B00D78">
            <w:pPr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3571" w:type="dxa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B00D78" w:rsidRPr="00CC43EA" w:rsidRDefault="00B00D78" w:rsidP="00B00D78">
            <w:pPr>
              <w:rPr>
                <w:rFonts w:ascii="Arial" w:hAnsi="Arial" w:cs="Arial"/>
                <w:sz w:val="20"/>
                <w:szCs w:val="20"/>
              </w:rPr>
            </w:pPr>
            <w:r w:rsidRPr="00CC43EA">
              <w:rPr>
                <w:rFonts w:ascii="Arial" w:hAnsi="Arial" w:cs="Arial"/>
                <w:sz w:val="20"/>
                <w:szCs w:val="20"/>
              </w:rPr>
              <w:t>Phone Number/Email</w:t>
            </w:r>
          </w:p>
          <w:p w:rsidR="00B00D78" w:rsidRPr="00CC43EA" w:rsidRDefault="00B00D78" w:rsidP="00B00D7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00D78" w:rsidRPr="00CC43EA" w:rsidRDefault="00B00D78" w:rsidP="00B00D78">
      <w:pPr>
        <w:rPr>
          <w:rFonts w:ascii="Arial" w:hAnsi="Arial"/>
          <w:b/>
          <w:bCs/>
          <w:sz w:val="20"/>
          <w:szCs w:val="20"/>
        </w:rPr>
      </w:pPr>
    </w:p>
    <w:p w:rsidR="00B00D78" w:rsidRPr="00CC43EA" w:rsidRDefault="00B00D78" w:rsidP="002004FE">
      <w:pPr>
        <w:spacing w:after="120"/>
        <w:ind w:hanging="360"/>
        <w:rPr>
          <w:rFonts w:ascii="Arial" w:hAnsi="Arial"/>
          <w:b/>
          <w:bCs/>
          <w:sz w:val="20"/>
          <w:szCs w:val="20"/>
          <w:u w:val="single"/>
        </w:rPr>
      </w:pPr>
      <w:r w:rsidRPr="00CC43EA">
        <w:rPr>
          <w:rFonts w:ascii="Arial" w:hAnsi="Arial"/>
          <w:b/>
          <w:bCs/>
          <w:sz w:val="20"/>
          <w:szCs w:val="20"/>
        </w:rPr>
        <w:t>2. Event Details</w:t>
      </w:r>
      <w:r w:rsidR="002004FE" w:rsidRPr="00CC43EA">
        <w:rPr>
          <w:rFonts w:ascii="Arial" w:hAnsi="Arial"/>
          <w:b/>
          <w:bCs/>
          <w:i/>
          <w:sz w:val="20"/>
          <w:szCs w:val="20"/>
        </w:rPr>
        <w:t xml:space="preserve"> </w:t>
      </w:r>
    </w:p>
    <w:tbl>
      <w:tblPr>
        <w:tblW w:w="92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7"/>
        <w:gridCol w:w="4680"/>
      </w:tblGrid>
      <w:tr w:rsidR="000F3DEE" w:rsidRPr="00CC43EA" w:rsidTr="006D74B2">
        <w:trPr>
          <w:trHeight w:val="622"/>
        </w:trPr>
        <w:tc>
          <w:tcPr>
            <w:tcW w:w="9247" w:type="dxa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0F3DEE" w:rsidRDefault="000F3DEE" w:rsidP="00B00D78">
            <w:pPr>
              <w:rPr>
                <w:rFonts w:ascii="Arial" w:hAnsi="Arial" w:cs="Arial"/>
                <w:sz w:val="20"/>
                <w:szCs w:val="20"/>
              </w:rPr>
            </w:pPr>
            <w:r w:rsidRPr="00CC43EA">
              <w:rPr>
                <w:rFonts w:ascii="Arial" w:hAnsi="Arial" w:cs="Arial"/>
                <w:sz w:val="20"/>
                <w:szCs w:val="20"/>
              </w:rPr>
              <w:t xml:space="preserve">Conference/Event/Meeting Name  </w:t>
            </w:r>
          </w:p>
          <w:p w:rsidR="001A0D73" w:rsidRPr="00CC43EA" w:rsidRDefault="001A0D73" w:rsidP="00B00D78">
            <w:pPr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B00D78" w:rsidRPr="00CC43EA" w:rsidTr="00E52276">
        <w:trPr>
          <w:trHeight w:val="622"/>
        </w:trPr>
        <w:tc>
          <w:tcPr>
            <w:tcW w:w="4567" w:type="dxa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B00D78" w:rsidRPr="00CC43EA" w:rsidRDefault="00B00D78" w:rsidP="00B00D78">
            <w:pPr>
              <w:rPr>
                <w:rFonts w:ascii="Arial" w:hAnsi="Arial" w:cs="Arial"/>
                <w:sz w:val="20"/>
                <w:szCs w:val="20"/>
              </w:rPr>
            </w:pPr>
            <w:r w:rsidRPr="00CC43EA">
              <w:rPr>
                <w:rFonts w:ascii="Arial" w:hAnsi="Arial" w:cs="Arial"/>
                <w:sz w:val="20"/>
                <w:szCs w:val="20"/>
              </w:rPr>
              <w:t xml:space="preserve">Destination (City, State)    </w:t>
            </w:r>
          </w:p>
          <w:p w:rsidR="00B00D78" w:rsidRPr="00CC43EA" w:rsidRDefault="00B00D78" w:rsidP="00B00D78">
            <w:pPr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4680" w:type="dxa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7E0287" w:rsidRPr="00CC43EA" w:rsidRDefault="00B00D78" w:rsidP="00B00D78">
            <w:pPr>
              <w:rPr>
                <w:rFonts w:ascii="Arial" w:hAnsi="Arial" w:cs="Arial"/>
                <w:sz w:val="20"/>
                <w:szCs w:val="20"/>
              </w:rPr>
            </w:pPr>
            <w:r w:rsidRPr="00CC43EA">
              <w:rPr>
                <w:rFonts w:ascii="Arial" w:hAnsi="Arial" w:cs="Arial"/>
                <w:sz w:val="20"/>
                <w:szCs w:val="20"/>
              </w:rPr>
              <w:t xml:space="preserve">Dates of Event </w:t>
            </w:r>
          </w:p>
          <w:p w:rsidR="00B00D78" w:rsidRPr="00CC43EA" w:rsidRDefault="00B00D78" w:rsidP="00B00D78">
            <w:pPr>
              <w:rPr>
                <w:rFonts w:ascii="Arial" w:hAnsi="Arial" w:cs="Arial"/>
                <w:b/>
                <w:color w:val="0000FF"/>
                <w:sz w:val="20"/>
                <w:szCs w:val="20"/>
                <w:u w:val="single"/>
              </w:rPr>
            </w:pPr>
            <w:r w:rsidRPr="00CC43EA">
              <w:rPr>
                <w:rFonts w:ascii="Arial" w:hAnsi="Arial" w:cs="Arial"/>
                <w:sz w:val="20"/>
                <w:szCs w:val="20"/>
              </w:rPr>
              <w:t xml:space="preserve">                         </w:t>
            </w:r>
          </w:p>
        </w:tc>
      </w:tr>
      <w:tr w:rsidR="00B00D78" w:rsidRPr="00CC43EA" w:rsidTr="001E06BC">
        <w:trPr>
          <w:trHeight w:val="443"/>
        </w:trPr>
        <w:tc>
          <w:tcPr>
            <w:tcW w:w="9247" w:type="dxa"/>
            <w:gridSpan w:val="2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B00D78" w:rsidRPr="00CC43EA" w:rsidRDefault="00CF1F0C" w:rsidP="00B00D7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Description and </w:t>
            </w:r>
            <w:r w:rsidR="00B00D78" w:rsidRPr="00CC43EA">
              <w:rPr>
                <w:rFonts w:ascii="Arial" w:hAnsi="Arial" w:cs="Arial"/>
                <w:sz w:val="20"/>
                <w:szCs w:val="20"/>
              </w:rPr>
              <w:t xml:space="preserve">Purpose of Event: Must include the purpose of the </w:t>
            </w:r>
            <w:r w:rsidR="005B7D01" w:rsidRPr="00CC43EA">
              <w:rPr>
                <w:rFonts w:ascii="Arial" w:hAnsi="Arial" w:cs="Arial"/>
                <w:sz w:val="20"/>
                <w:szCs w:val="20"/>
              </w:rPr>
              <w:t>event</w:t>
            </w:r>
            <w:r w:rsidR="00B00D78" w:rsidRPr="00CC43EA">
              <w:rPr>
                <w:rFonts w:ascii="Arial" w:hAnsi="Arial" w:cs="Arial"/>
                <w:sz w:val="20"/>
                <w:szCs w:val="20"/>
              </w:rPr>
              <w:t xml:space="preserve"> and how it relates to the employee’s work, professional development, the relationship to the budget to be charged, and a description of the expected benefits to the university/grant/department.</w:t>
            </w:r>
          </w:p>
          <w:p w:rsidR="00B00D78" w:rsidRPr="00CC43EA" w:rsidRDefault="00B00D78" w:rsidP="00B00D7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00D78" w:rsidRPr="00CC43EA" w:rsidRDefault="00B00D78" w:rsidP="00B00D7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00D78" w:rsidRPr="00CC43EA" w:rsidRDefault="00B00D78" w:rsidP="00B00D7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00D78" w:rsidRDefault="00B00D78" w:rsidP="00B00D7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D74B2" w:rsidRDefault="006D74B2" w:rsidP="00B00D7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D74B2" w:rsidRDefault="006D74B2" w:rsidP="00B00D7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D74B2" w:rsidRDefault="006D74B2" w:rsidP="00B00D7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D74B2" w:rsidRDefault="006D74B2" w:rsidP="00B00D7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D74B2" w:rsidRDefault="006D74B2" w:rsidP="00B00D7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D74B2" w:rsidRDefault="006D74B2" w:rsidP="00B00D7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D74B2" w:rsidRDefault="006D74B2" w:rsidP="00B00D7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D74B2" w:rsidRDefault="006D74B2" w:rsidP="00B00D7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D74B2" w:rsidRPr="00CC43EA" w:rsidRDefault="006D74B2" w:rsidP="00B00D7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00D78" w:rsidRDefault="00B00D78" w:rsidP="00B00D7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060DC" w:rsidRDefault="00B060DC" w:rsidP="00B00D7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00868" w:rsidRDefault="00300868" w:rsidP="00B00D7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00868" w:rsidRDefault="00300868" w:rsidP="00B00D7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00868" w:rsidRDefault="00300868" w:rsidP="00B00D7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00868" w:rsidRDefault="00300868" w:rsidP="00B00D7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00868" w:rsidRDefault="00300868" w:rsidP="00B00D7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00868" w:rsidRDefault="00300868" w:rsidP="00B00D7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00868" w:rsidRDefault="00300868" w:rsidP="00B00D7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00868" w:rsidRDefault="00300868" w:rsidP="00B00D7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00868" w:rsidRDefault="00300868" w:rsidP="00B00D7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D23FB" w:rsidRDefault="001D23FB" w:rsidP="00B00D7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D23FB" w:rsidRDefault="001D23FB" w:rsidP="00B00D7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D23FB" w:rsidRDefault="001D23FB" w:rsidP="00B00D7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D23FB" w:rsidRDefault="001D23FB" w:rsidP="00B00D7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D23FB" w:rsidRPr="00CC43EA" w:rsidRDefault="001D23FB" w:rsidP="00B00D7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004FE" w:rsidRPr="00CC43EA" w:rsidRDefault="002004FE" w:rsidP="00B00D7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004FE" w:rsidRPr="00CC43EA" w:rsidRDefault="002004FE" w:rsidP="00B00D7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2004FE" w:rsidRPr="00CC43EA" w:rsidRDefault="002004FE" w:rsidP="002004FE">
      <w:pPr>
        <w:rPr>
          <w:rFonts w:ascii="Arial" w:hAnsi="Arial"/>
          <w:b/>
          <w:bCs/>
          <w:sz w:val="20"/>
          <w:szCs w:val="20"/>
        </w:rPr>
      </w:pPr>
    </w:p>
    <w:p w:rsidR="00B00D78" w:rsidRPr="00CC43EA" w:rsidRDefault="003B7C23" w:rsidP="002004FE">
      <w:pPr>
        <w:spacing w:after="120"/>
        <w:ind w:hanging="360"/>
        <w:rPr>
          <w:rFonts w:ascii="Arial" w:hAnsi="Arial" w:cs="Arial"/>
          <w:b/>
          <w:bCs/>
          <w:sz w:val="20"/>
          <w:szCs w:val="20"/>
        </w:rPr>
      </w:pPr>
      <w:r w:rsidRPr="00CC43EA">
        <w:rPr>
          <w:rFonts w:ascii="Arial" w:hAnsi="Arial"/>
          <w:b/>
          <w:bCs/>
          <w:sz w:val="20"/>
          <w:szCs w:val="20"/>
        </w:rPr>
        <w:lastRenderedPageBreak/>
        <w:t>3</w:t>
      </w:r>
      <w:r w:rsidR="002004FE" w:rsidRPr="00CC43EA">
        <w:rPr>
          <w:rFonts w:ascii="Arial" w:hAnsi="Arial"/>
          <w:b/>
          <w:bCs/>
          <w:sz w:val="20"/>
          <w:szCs w:val="20"/>
        </w:rPr>
        <w:t>. Funding</w:t>
      </w:r>
      <w:r w:rsidR="00B00D78" w:rsidRPr="00CC43EA">
        <w:rPr>
          <w:rFonts w:ascii="Arial" w:hAnsi="Arial" w:cs="Arial"/>
          <w:b/>
          <w:bCs/>
          <w:sz w:val="20"/>
          <w:szCs w:val="20"/>
        </w:rPr>
        <w:t xml:space="preserve"> Details</w:t>
      </w:r>
    </w:p>
    <w:tbl>
      <w:tblPr>
        <w:tblW w:w="94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8"/>
        <w:gridCol w:w="5135"/>
      </w:tblGrid>
      <w:tr w:rsidR="001E06BC" w:rsidRPr="00CC43EA" w:rsidTr="00B060DC">
        <w:trPr>
          <w:trHeight w:val="466"/>
        </w:trPr>
        <w:tc>
          <w:tcPr>
            <w:tcW w:w="4268" w:type="dxa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1E06BC" w:rsidRDefault="001E06BC" w:rsidP="008978C5">
            <w:pPr>
              <w:rPr>
                <w:rFonts w:ascii="Arial" w:hAnsi="Arial" w:cs="Arial"/>
                <w:sz w:val="20"/>
                <w:szCs w:val="20"/>
              </w:rPr>
            </w:pPr>
            <w:r w:rsidRPr="00CC43EA">
              <w:rPr>
                <w:rFonts w:ascii="Arial" w:hAnsi="Arial" w:cs="Arial"/>
                <w:bCs/>
                <w:sz w:val="20"/>
                <w:szCs w:val="20"/>
              </w:rPr>
              <w:t>Amount Requested</w:t>
            </w:r>
            <w:r w:rsidRPr="00CC43EA">
              <w:rPr>
                <w:rFonts w:ascii="Arial" w:hAnsi="Arial" w:cs="Arial"/>
                <w:bCs/>
                <w:sz w:val="20"/>
                <w:szCs w:val="20"/>
              </w:rPr>
              <w:br/>
            </w:r>
          </w:p>
          <w:p w:rsidR="006D74B2" w:rsidRPr="00CC43EA" w:rsidRDefault="006D74B2" w:rsidP="008978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35" w:type="dxa"/>
          </w:tcPr>
          <w:p w:rsidR="001E06BC" w:rsidRPr="00CC43EA" w:rsidRDefault="001E06BC" w:rsidP="008978C5">
            <w:pPr>
              <w:rPr>
                <w:rFonts w:ascii="Arial" w:hAnsi="Arial" w:cs="Arial"/>
                <w:sz w:val="20"/>
                <w:szCs w:val="20"/>
              </w:rPr>
            </w:pPr>
            <w:r w:rsidRPr="00CC43EA">
              <w:rPr>
                <w:rFonts w:ascii="Arial" w:hAnsi="Arial" w:cs="Arial"/>
                <w:sz w:val="20"/>
                <w:szCs w:val="20"/>
              </w:rPr>
              <w:t>Recipient/Organization to be Paid</w:t>
            </w:r>
          </w:p>
          <w:p w:rsidR="001E06BC" w:rsidRPr="00CC43EA" w:rsidRDefault="001E06BC" w:rsidP="008978C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127" w:rsidRPr="00CC43EA" w:rsidTr="00B060DC">
        <w:trPr>
          <w:trHeight w:val="841"/>
        </w:trPr>
        <w:tc>
          <w:tcPr>
            <w:tcW w:w="4268" w:type="dxa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816127" w:rsidRPr="00CC43EA" w:rsidRDefault="00816127" w:rsidP="008978C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C43EA">
              <w:rPr>
                <w:rFonts w:ascii="Arial" w:hAnsi="Arial" w:cs="Arial"/>
                <w:bCs/>
                <w:sz w:val="20"/>
                <w:szCs w:val="20"/>
              </w:rPr>
              <w:t>Is Recipient/Organization External to UW?</w:t>
            </w:r>
            <w:r w:rsidR="00A158A3">
              <w:rPr>
                <w:rFonts w:ascii="Arial" w:hAnsi="Arial" w:cs="Arial"/>
                <w:bCs/>
                <w:sz w:val="20"/>
                <w:szCs w:val="20"/>
              </w:rPr>
              <w:t xml:space="preserve"> (Please check one box)</w:t>
            </w:r>
            <w:r w:rsidRPr="00CC43E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CC43EA" w:rsidRPr="00CC43EA" w:rsidRDefault="00CC43EA" w:rsidP="008978C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816127" w:rsidRPr="00CC43EA" w:rsidRDefault="00CC43EA" w:rsidP="008978C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C43EA">
              <w:rPr>
                <w:rFonts w:ascii="Arial" w:hAnsi="Arial" w:cs="Arial"/>
                <w:bCs/>
                <w:color w:val="FF000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1085341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C43EA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Pr="00CC43EA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r w:rsidR="00816127" w:rsidRPr="00CC43EA">
              <w:rPr>
                <w:rFonts w:ascii="Arial" w:hAnsi="Arial" w:cs="Arial"/>
                <w:bCs/>
                <w:sz w:val="20"/>
                <w:szCs w:val="20"/>
              </w:rPr>
              <w:t xml:space="preserve">YES </w:t>
            </w:r>
            <w:r w:rsidRPr="00CC43EA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r w:rsidR="00816127" w:rsidRPr="00CC43EA">
              <w:rPr>
                <w:rFonts w:ascii="Arial" w:hAnsi="Arial" w:cs="Arial"/>
                <w:bCs/>
                <w:sz w:val="20"/>
                <w:szCs w:val="20"/>
              </w:rPr>
              <w:t xml:space="preserve">   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1509665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48E6"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="00816127" w:rsidRPr="00CC43EA">
              <w:rPr>
                <w:rFonts w:ascii="Arial" w:hAnsi="Arial" w:cs="Arial"/>
                <w:bCs/>
                <w:sz w:val="20"/>
                <w:szCs w:val="20"/>
              </w:rPr>
              <w:t xml:space="preserve">  NO</w:t>
            </w:r>
          </w:p>
        </w:tc>
        <w:tc>
          <w:tcPr>
            <w:tcW w:w="5135" w:type="dxa"/>
          </w:tcPr>
          <w:p w:rsidR="00816127" w:rsidRPr="00CC43EA" w:rsidRDefault="00816127" w:rsidP="008978C5">
            <w:pPr>
              <w:rPr>
                <w:rFonts w:ascii="Arial" w:hAnsi="Arial" w:cs="Arial"/>
                <w:sz w:val="20"/>
                <w:szCs w:val="20"/>
              </w:rPr>
            </w:pPr>
            <w:r w:rsidRPr="00CC43EA">
              <w:rPr>
                <w:rFonts w:ascii="Arial" w:hAnsi="Arial" w:cs="Arial"/>
                <w:sz w:val="20"/>
                <w:szCs w:val="20"/>
              </w:rPr>
              <w:t>Is Recipient/Organization in UW Vendor Database?</w:t>
            </w:r>
            <w:r w:rsidR="00A158A3">
              <w:rPr>
                <w:rFonts w:ascii="Arial" w:hAnsi="Arial" w:cs="Arial"/>
                <w:sz w:val="20"/>
                <w:szCs w:val="20"/>
              </w:rPr>
              <w:t xml:space="preserve"> (Please check one box)</w:t>
            </w:r>
          </w:p>
          <w:p w:rsidR="00CC43EA" w:rsidRPr="00CC43EA" w:rsidRDefault="00CC43EA" w:rsidP="008978C5">
            <w:pPr>
              <w:rPr>
                <w:rFonts w:ascii="Arial" w:hAnsi="Arial" w:cs="Arial"/>
                <w:sz w:val="20"/>
                <w:szCs w:val="20"/>
              </w:rPr>
            </w:pPr>
          </w:p>
          <w:p w:rsidR="00816127" w:rsidRPr="00CC43EA" w:rsidRDefault="00700C90" w:rsidP="008978C5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855462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3EA" w:rsidRPr="00CC43EA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="00CC43EA" w:rsidRPr="00CC43EA">
              <w:rPr>
                <w:rFonts w:ascii="Arial" w:hAnsi="Arial" w:cs="Arial"/>
                <w:bCs/>
                <w:sz w:val="20"/>
                <w:szCs w:val="20"/>
              </w:rPr>
              <w:t xml:space="preserve">  YES      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259684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3EA" w:rsidRPr="00CC43EA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</w:rPr>
                  <w:t>☐</w:t>
                </w:r>
              </w:sdtContent>
            </w:sdt>
            <w:r w:rsidR="00CC43EA" w:rsidRPr="00CC43EA">
              <w:rPr>
                <w:rFonts w:ascii="Arial" w:hAnsi="Arial" w:cs="Arial"/>
                <w:bCs/>
                <w:sz w:val="20"/>
                <w:szCs w:val="20"/>
              </w:rPr>
              <w:t xml:space="preserve">  NO</w:t>
            </w:r>
          </w:p>
        </w:tc>
      </w:tr>
      <w:tr w:rsidR="001E06BC" w:rsidRPr="00CC43EA" w:rsidTr="00B060DC">
        <w:trPr>
          <w:trHeight w:val="466"/>
        </w:trPr>
        <w:tc>
          <w:tcPr>
            <w:tcW w:w="4268" w:type="dxa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1E06BC" w:rsidRPr="00CC43EA" w:rsidRDefault="00816127" w:rsidP="008978C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C43EA">
              <w:rPr>
                <w:rFonts w:ascii="Arial" w:hAnsi="Arial" w:cs="Arial"/>
                <w:bCs/>
                <w:sz w:val="20"/>
                <w:szCs w:val="20"/>
              </w:rPr>
              <w:t>UW Budget Number (if applicable)</w:t>
            </w:r>
          </w:p>
          <w:p w:rsidR="001E06BC" w:rsidRDefault="001E06BC" w:rsidP="008978C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D74B2" w:rsidRPr="00CC43EA" w:rsidRDefault="006D74B2" w:rsidP="008978C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5135" w:type="dxa"/>
          </w:tcPr>
          <w:p w:rsidR="001E06BC" w:rsidRDefault="008E1606" w:rsidP="008978C5">
            <w:pPr>
              <w:rPr>
                <w:rFonts w:ascii="Arial" w:hAnsi="Arial" w:cs="Arial"/>
                <w:sz w:val="20"/>
                <w:szCs w:val="20"/>
              </w:rPr>
            </w:pPr>
            <w:r w:rsidRPr="00CC43EA">
              <w:rPr>
                <w:rFonts w:ascii="Arial" w:hAnsi="Arial" w:cs="Arial"/>
                <w:sz w:val="20"/>
                <w:szCs w:val="20"/>
              </w:rPr>
              <w:t>Payment due date</w:t>
            </w:r>
          </w:p>
          <w:p w:rsidR="006D74B2" w:rsidRDefault="006D74B2" w:rsidP="008978C5">
            <w:pPr>
              <w:rPr>
                <w:rFonts w:ascii="Arial" w:hAnsi="Arial" w:cs="Arial"/>
                <w:sz w:val="20"/>
                <w:szCs w:val="20"/>
              </w:rPr>
            </w:pPr>
          </w:p>
          <w:p w:rsidR="006D74B2" w:rsidRPr="00CC43EA" w:rsidRDefault="006D74B2" w:rsidP="008978C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06BC" w:rsidRPr="00CC43EA" w:rsidTr="00B060DC">
        <w:trPr>
          <w:trHeight w:val="2542"/>
        </w:trPr>
        <w:tc>
          <w:tcPr>
            <w:tcW w:w="4268" w:type="dxa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1E06BC" w:rsidRPr="00CC43EA" w:rsidRDefault="001E06BC" w:rsidP="008978C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C43EA">
              <w:rPr>
                <w:rFonts w:ascii="Arial" w:hAnsi="Arial" w:cs="Arial"/>
                <w:bCs/>
                <w:sz w:val="20"/>
                <w:szCs w:val="20"/>
              </w:rPr>
              <w:t>Reason for the sponsorship request</w:t>
            </w:r>
          </w:p>
          <w:p w:rsidR="001E06BC" w:rsidRPr="00CC43EA" w:rsidRDefault="001E06BC" w:rsidP="008978C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1E06BC" w:rsidRPr="00CC43EA" w:rsidRDefault="001E06BC" w:rsidP="008978C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1E06BC" w:rsidRPr="00CC43EA" w:rsidRDefault="001E06BC" w:rsidP="008978C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1E06BC" w:rsidRPr="00CC43EA" w:rsidRDefault="001E06BC" w:rsidP="008978C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1E06BC" w:rsidRPr="00CC43EA" w:rsidRDefault="001E06BC" w:rsidP="008978C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1E06BC" w:rsidRPr="00CC43EA" w:rsidRDefault="001E06BC" w:rsidP="008978C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1E06BC" w:rsidRPr="00CC43EA" w:rsidRDefault="001E06BC" w:rsidP="008978C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1E06BC" w:rsidRPr="00CC43EA" w:rsidRDefault="001E06BC" w:rsidP="008978C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1E06BC" w:rsidRPr="00CC43EA" w:rsidRDefault="001E06BC" w:rsidP="008978C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1E06BC" w:rsidRDefault="001E06BC" w:rsidP="008978C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B060DC" w:rsidRDefault="00B060DC" w:rsidP="008978C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B060DC" w:rsidRDefault="00B060DC" w:rsidP="008978C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B060DC" w:rsidRDefault="00B060DC" w:rsidP="008978C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B060DC" w:rsidRDefault="00B060DC" w:rsidP="008978C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B060DC" w:rsidRDefault="00B060DC" w:rsidP="008978C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B060DC" w:rsidRDefault="00B060DC" w:rsidP="008978C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B060DC" w:rsidRPr="00CC43EA" w:rsidRDefault="00B060DC" w:rsidP="008978C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1E06BC" w:rsidRPr="00CC43EA" w:rsidRDefault="001E06BC" w:rsidP="008978C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1E06BC" w:rsidRDefault="001E06BC" w:rsidP="008978C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B060DC" w:rsidRPr="00CC43EA" w:rsidRDefault="00B060DC" w:rsidP="008978C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300868" w:rsidRDefault="00300868" w:rsidP="008978C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B060DC" w:rsidRDefault="00B060DC" w:rsidP="008978C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75EBA" w:rsidRDefault="00975EBA" w:rsidP="008978C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75EBA" w:rsidRDefault="00975EBA" w:rsidP="008978C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75EBA" w:rsidRPr="00CC43EA" w:rsidRDefault="00975EBA" w:rsidP="008978C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5135" w:type="dxa"/>
            <w:tcMar>
              <w:top w:w="43" w:type="dxa"/>
              <w:left w:w="115" w:type="dxa"/>
              <w:bottom w:w="43" w:type="dxa"/>
              <w:right w:w="115" w:type="dxa"/>
            </w:tcMar>
          </w:tcPr>
          <w:tbl>
            <w:tblPr>
              <w:tblpPr w:leftFromText="180" w:rightFromText="180" w:vertAnchor="page" w:horzAnchor="margin" w:tblpY="286"/>
              <w:tblOverlap w:val="never"/>
              <w:tblW w:w="3971" w:type="dxa"/>
              <w:tblBorders>
                <w:top w:val="dotted" w:sz="4" w:space="0" w:color="FFFFFF"/>
                <w:left w:val="dotted" w:sz="4" w:space="0" w:color="FFFFFF"/>
                <w:bottom w:val="dotted" w:sz="4" w:space="0" w:color="FFFFFF"/>
                <w:right w:val="dotted" w:sz="4" w:space="0" w:color="FFFFFF"/>
                <w:insideH w:val="dotted" w:sz="4" w:space="0" w:color="FFFFFF"/>
                <w:insideV w:val="dotted" w:sz="4" w:space="0" w:color="FFFFFF"/>
              </w:tblBorders>
              <w:tblLook w:val="04A0" w:firstRow="1" w:lastRow="0" w:firstColumn="1" w:lastColumn="0" w:noHBand="0" w:noVBand="1"/>
            </w:tblPr>
            <w:tblGrid>
              <w:gridCol w:w="2649"/>
              <w:gridCol w:w="1322"/>
            </w:tblGrid>
            <w:tr w:rsidR="001E06BC" w:rsidRPr="00CC43EA" w:rsidTr="00975EBA">
              <w:trPr>
                <w:trHeight w:val="420"/>
              </w:trPr>
              <w:tc>
                <w:tcPr>
                  <w:tcW w:w="3335" w:type="pct"/>
                  <w:vAlign w:val="center"/>
                </w:tcPr>
                <w:p w:rsidR="001E06BC" w:rsidRPr="00CC43EA" w:rsidRDefault="001E06BC" w:rsidP="00F80E82">
                  <w:pPr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665" w:type="pct"/>
                  <w:vAlign w:val="center"/>
                </w:tcPr>
                <w:p w:rsidR="001E06BC" w:rsidRPr="00CC43EA" w:rsidRDefault="001E06BC" w:rsidP="00F80E82">
                  <w:pPr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instrText xml:space="preserve"> FORMTEXT </w:instrText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separate"/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1E06BC" w:rsidRPr="00CC43EA" w:rsidTr="00975EBA">
              <w:trPr>
                <w:trHeight w:val="420"/>
              </w:trPr>
              <w:tc>
                <w:tcPr>
                  <w:tcW w:w="3335" w:type="pct"/>
                  <w:vAlign w:val="center"/>
                </w:tcPr>
                <w:p w:rsidR="001E06BC" w:rsidRPr="00CC43EA" w:rsidRDefault="001E06BC" w:rsidP="00F80E82">
                  <w:pPr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665" w:type="pct"/>
                  <w:vAlign w:val="center"/>
                </w:tcPr>
                <w:p w:rsidR="001E06BC" w:rsidRPr="00CC43EA" w:rsidRDefault="001E06BC" w:rsidP="00F80E82">
                  <w:pPr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instrText xml:space="preserve"> FORMTEXT </w:instrText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separate"/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1E06BC" w:rsidRPr="00CC43EA" w:rsidTr="00975EBA">
              <w:trPr>
                <w:trHeight w:val="420"/>
              </w:trPr>
              <w:tc>
                <w:tcPr>
                  <w:tcW w:w="3335" w:type="pct"/>
                  <w:vAlign w:val="center"/>
                </w:tcPr>
                <w:p w:rsidR="001E06BC" w:rsidRPr="00CC43EA" w:rsidRDefault="001E06BC" w:rsidP="00F80E82">
                  <w:pPr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665" w:type="pct"/>
                  <w:vAlign w:val="center"/>
                </w:tcPr>
                <w:p w:rsidR="001E06BC" w:rsidRPr="00CC43EA" w:rsidRDefault="001E06BC" w:rsidP="00F80E82">
                  <w:pPr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instrText xml:space="preserve"> FORMTEXT </w:instrText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separate"/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1E06BC" w:rsidRPr="00CC43EA" w:rsidTr="00975EBA">
              <w:trPr>
                <w:trHeight w:val="420"/>
              </w:trPr>
              <w:tc>
                <w:tcPr>
                  <w:tcW w:w="3335" w:type="pct"/>
                  <w:vAlign w:val="center"/>
                </w:tcPr>
                <w:p w:rsidR="001E06BC" w:rsidRPr="00CC43EA" w:rsidRDefault="001E06BC" w:rsidP="00F80E82">
                  <w:pPr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665" w:type="pct"/>
                  <w:vAlign w:val="center"/>
                </w:tcPr>
                <w:p w:rsidR="001E06BC" w:rsidRPr="00CC43EA" w:rsidRDefault="001E06BC" w:rsidP="00F80E82">
                  <w:pPr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instrText xml:space="preserve"> FORMTEXT </w:instrText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separate"/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1E06BC" w:rsidRPr="00CC43EA" w:rsidTr="00975EBA">
              <w:trPr>
                <w:trHeight w:val="420"/>
              </w:trPr>
              <w:tc>
                <w:tcPr>
                  <w:tcW w:w="3335" w:type="pct"/>
                  <w:vAlign w:val="center"/>
                </w:tcPr>
                <w:p w:rsidR="001E06BC" w:rsidRPr="00CC43EA" w:rsidRDefault="001E06BC" w:rsidP="00F80E82">
                  <w:pPr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665" w:type="pct"/>
                  <w:vAlign w:val="center"/>
                </w:tcPr>
                <w:p w:rsidR="001E06BC" w:rsidRPr="00CC43EA" w:rsidRDefault="001E06BC" w:rsidP="00F80E82">
                  <w:pPr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instrText xml:space="preserve"> FORMTEXT </w:instrText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separate"/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1E06BC" w:rsidRPr="00CC43EA" w:rsidTr="00975EBA">
              <w:trPr>
                <w:trHeight w:val="420"/>
              </w:trPr>
              <w:tc>
                <w:tcPr>
                  <w:tcW w:w="3335" w:type="pct"/>
                  <w:vAlign w:val="center"/>
                </w:tcPr>
                <w:p w:rsidR="001E06BC" w:rsidRPr="00CC43EA" w:rsidRDefault="001E06BC" w:rsidP="00F80E82">
                  <w:pPr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665" w:type="pct"/>
                  <w:vAlign w:val="center"/>
                </w:tcPr>
                <w:p w:rsidR="001E06BC" w:rsidRPr="00CC43EA" w:rsidRDefault="001E06BC" w:rsidP="00F80E82">
                  <w:pPr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instrText xml:space="preserve"> FORMTEXT </w:instrText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separate"/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1E06BC" w:rsidRPr="00CC43EA" w:rsidTr="00975EBA">
              <w:trPr>
                <w:trHeight w:val="420"/>
              </w:trPr>
              <w:tc>
                <w:tcPr>
                  <w:tcW w:w="3335" w:type="pct"/>
                  <w:vAlign w:val="center"/>
                </w:tcPr>
                <w:p w:rsidR="001E06BC" w:rsidRPr="00CC43EA" w:rsidRDefault="001E06BC" w:rsidP="00F80E82">
                  <w:pPr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665" w:type="pct"/>
                  <w:vAlign w:val="center"/>
                </w:tcPr>
                <w:p w:rsidR="001E06BC" w:rsidRPr="00CC43EA" w:rsidRDefault="001E06BC" w:rsidP="00F80E82">
                  <w:pPr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instrText xml:space="preserve"> FORMTEXT </w:instrText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separate"/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1E06BC" w:rsidRPr="00CC43EA" w:rsidTr="00975EBA">
              <w:trPr>
                <w:trHeight w:val="420"/>
              </w:trPr>
              <w:tc>
                <w:tcPr>
                  <w:tcW w:w="3335" w:type="pct"/>
                  <w:vAlign w:val="center"/>
                </w:tcPr>
                <w:p w:rsidR="001E06BC" w:rsidRPr="00CC43EA" w:rsidRDefault="001E06BC" w:rsidP="00F80E82">
                  <w:pPr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665" w:type="pct"/>
                  <w:vAlign w:val="center"/>
                </w:tcPr>
                <w:p w:rsidR="001E06BC" w:rsidRPr="00CC43EA" w:rsidRDefault="001E06BC" w:rsidP="00F80E82">
                  <w:pPr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instrText xml:space="preserve"> FORMTEXT </w:instrText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separate"/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B060DC" w:rsidRPr="00CC43EA" w:rsidTr="00975EBA">
              <w:trPr>
                <w:trHeight w:val="420"/>
              </w:trPr>
              <w:tc>
                <w:tcPr>
                  <w:tcW w:w="3335" w:type="pct"/>
                  <w:vAlign w:val="center"/>
                </w:tcPr>
                <w:p w:rsidR="00B060DC" w:rsidRPr="00CC43EA" w:rsidRDefault="00B060DC" w:rsidP="00F80E82">
                  <w:pPr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665" w:type="pct"/>
                  <w:vAlign w:val="center"/>
                </w:tcPr>
                <w:p w:rsidR="00B060DC" w:rsidRPr="00CC43EA" w:rsidRDefault="00B060DC" w:rsidP="00F80E82">
                  <w:pPr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instrText xml:space="preserve"> FORMTEXT </w:instrText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separate"/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B060DC" w:rsidRPr="00CC43EA" w:rsidTr="00975EBA">
              <w:trPr>
                <w:trHeight w:val="420"/>
              </w:trPr>
              <w:tc>
                <w:tcPr>
                  <w:tcW w:w="3335" w:type="pct"/>
                  <w:vAlign w:val="center"/>
                </w:tcPr>
                <w:p w:rsidR="00B060DC" w:rsidRPr="00CC43EA" w:rsidRDefault="00B060DC" w:rsidP="00F80E82">
                  <w:pPr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665" w:type="pct"/>
                  <w:vAlign w:val="center"/>
                </w:tcPr>
                <w:p w:rsidR="00B060DC" w:rsidRPr="00CC43EA" w:rsidRDefault="00B060DC" w:rsidP="00F80E82">
                  <w:pPr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instrText xml:space="preserve"> FORMTEXT </w:instrText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separate"/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B060DC" w:rsidRPr="00CC43EA" w:rsidTr="00975EBA">
              <w:trPr>
                <w:trHeight w:val="420"/>
              </w:trPr>
              <w:tc>
                <w:tcPr>
                  <w:tcW w:w="3335" w:type="pct"/>
                  <w:vAlign w:val="center"/>
                </w:tcPr>
                <w:p w:rsidR="00B060DC" w:rsidRPr="00CC43EA" w:rsidRDefault="00B060DC" w:rsidP="00F80E82">
                  <w:pPr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665" w:type="pct"/>
                  <w:vAlign w:val="center"/>
                </w:tcPr>
                <w:p w:rsidR="00B060DC" w:rsidRPr="00CC43EA" w:rsidRDefault="00B060DC" w:rsidP="00F80E82">
                  <w:pPr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instrText xml:space="preserve"> FORMTEXT </w:instrText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separate"/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B060DC" w:rsidRPr="00CC43EA" w:rsidTr="00975EBA">
              <w:trPr>
                <w:trHeight w:val="420"/>
              </w:trPr>
              <w:tc>
                <w:tcPr>
                  <w:tcW w:w="3335" w:type="pct"/>
                  <w:vAlign w:val="center"/>
                </w:tcPr>
                <w:p w:rsidR="00B060DC" w:rsidRPr="00CC43EA" w:rsidRDefault="00B060DC" w:rsidP="00F80E82">
                  <w:pPr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665" w:type="pct"/>
                  <w:vAlign w:val="center"/>
                </w:tcPr>
                <w:p w:rsidR="00B060DC" w:rsidRPr="00CC43EA" w:rsidRDefault="00B060DC" w:rsidP="00F80E82">
                  <w:pPr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instrText xml:space="preserve"> FORMTEXT </w:instrText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separate"/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1E06BC" w:rsidRPr="00CC43EA" w:rsidTr="00975EBA">
              <w:trPr>
                <w:trHeight w:val="457"/>
              </w:trPr>
              <w:tc>
                <w:tcPr>
                  <w:tcW w:w="3335" w:type="pct"/>
                  <w:vAlign w:val="center"/>
                </w:tcPr>
                <w:p w:rsidR="001E06BC" w:rsidRPr="00CC43EA" w:rsidRDefault="001E06BC" w:rsidP="00F80E82">
                  <w:pPr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Total request</w:t>
                  </w:r>
                </w:p>
              </w:tc>
              <w:tc>
                <w:tcPr>
                  <w:tcW w:w="1665" w:type="pct"/>
                  <w:vAlign w:val="center"/>
                </w:tcPr>
                <w:p w:rsidR="001E06BC" w:rsidRPr="00CC43EA" w:rsidRDefault="001E06BC" w:rsidP="00F80E82">
                  <w:pPr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begin">
                      <w:ffData>
                        <w:name w:val="Text14"/>
                        <w:enabled/>
                        <w:calcOnExit w:val="0"/>
                        <w:textInput/>
                      </w:ffData>
                    </w:fldChar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instrText xml:space="preserve"> FORMTEXT </w:instrText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separate"/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</w:rPr>
                    <w:t> </w:t>
                  </w:r>
                  <w:r w:rsidRPr="00CC43EA">
                    <w:rPr>
                      <w:rFonts w:ascii="Arial" w:hAnsi="Arial" w:cs="Arial"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</w:tr>
          </w:tbl>
          <w:p w:rsidR="001E06BC" w:rsidRPr="00CC43EA" w:rsidRDefault="001E06BC" w:rsidP="00F80E8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C43EA">
              <w:rPr>
                <w:rFonts w:ascii="Arial" w:hAnsi="Arial" w:cs="Arial"/>
                <w:bCs/>
                <w:sz w:val="20"/>
                <w:szCs w:val="20"/>
              </w:rPr>
              <w:t>Estimated Cost</w:t>
            </w:r>
            <w:r w:rsidR="006D74B2">
              <w:rPr>
                <w:rFonts w:ascii="Arial" w:hAnsi="Arial" w:cs="Arial"/>
                <w:bCs/>
                <w:sz w:val="20"/>
                <w:szCs w:val="20"/>
              </w:rPr>
              <w:t>s (i</w:t>
            </w:r>
            <w:r w:rsidRPr="00CC43EA">
              <w:rPr>
                <w:rFonts w:ascii="Arial" w:hAnsi="Arial" w:cs="Arial"/>
                <w:bCs/>
                <w:sz w:val="20"/>
                <w:szCs w:val="20"/>
              </w:rPr>
              <w:t>temize what the funding is for)</w:t>
            </w:r>
          </w:p>
        </w:tc>
      </w:tr>
    </w:tbl>
    <w:p w:rsidR="00B00D78" w:rsidRPr="00CC43EA" w:rsidRDefault="00B00D78" w:rsidP="00B00D78">
      <w:pPr>
        <w:rPr>
          <w:rFonts w:ascii="Arial" w:hAnsi="Arial" w:cs="Arial"/>
          <w:sz w:val="20"/>
          <w:szCs w:val="20"/>
        </w:rPr>
      </w:pPr>
    </w:p>
    <w:p w:rsidR="00B00D78" w:rsidRPr="00CC43EA" w:rsidRDefault="00B00D78" w:rsidP="00B00D78">
      <w:pPr>
        <w:spacing w:after="120"/>
        <w:ind w:hanging="360"/>
        <w:rPr>
          <w:rFonts w:ascii="Arial" w:hAnsi="Arial" w:cs="Arial"/>
          <w:b/>
          <w:sz w:val="20"/>
          <w:szCs w:val="20"/>
        </w:rPr>
      </w:pPr>
      <w:r w:rsidRPr="00CC43EA">
        <w:rPr>
          <w:rFonts w:ascii="Arial" w:hAnsi="Arial" w:cs="Arial"/>
          <w:b/>
          <w:sz w:val="20"/>
          <w:szCs w:val="20"/>
        </w:rPr>
        <w:t>4. Approval Signatures</w:t>
      </w:r>
    </w:p>
    <w:tbl>
      <w:tblPr>
        <w:tblW w:w="92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0"/>
        <w:gridCol w:w="3688"/>
        <w:gridCol w:w="2017"/>
      </w:tblGrid>
      <w:tr w:rsidR="000B502A" w:rsidRPr="00CC43EA" w:rsidTr="006D74B2">
        <w:trPr>
          <w:trHeight w:val="834"/>
        </w:trPr>
        <w:tc>
          <w:tcPr>
            <w:tcW w:w="3570" w:type="dxa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F80E82" w:rsidRPr="00CC43EA" w:rsidRDefault="006723AF" w:rsidP="008978C5">
            <w:pPr>
              <w:rPr>
                <w:rFonts w:ascii="Arial" w:hAnsi="Arial" w:cs="Arial"/>
                <w:sz w:val="20"/>
                <w:szCs w:val="20"/>
              </w:rPr>
            </w:pPr>
            <w:r w:rsidRPr="00CC43EA">
              <w:rPr>
                <w:rFonts w:ascii="Arial" w:hAnsi="Arial" w:cs="Arial"/>
                <w:sz w:val="20"/>
                <w:szCs w:val="20"/>
              </w:rPr>
              <w:t>Applicant</w:t>
            </w:r>
            <w:r w:rsidR="00F80E82" w:rsidRPr="00CC43EA">
              <w:rPr>
                <w:rFonts w:ascii="Arial" w:hAnsi="Arial" w:cs="Arial"/>
                <w:sz w:val="20"/>
                <w:szCs w:val="20"/>
              </w:rPr>
              <w:t xml:space="preserve"> Signature</w:t>
            </w:r>
          </w:p>
          <w:p w:rsidR="00F80E82" w:rsidRPr="00CC43EA" w:rsidRDefault="00F80E82" w:rsidP="008978C5">
            <w:pPr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3688" w:type="dxa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95380A" w:rsidRPr="00CC43EA" w:rsidRDefault="006723AF" w:rsidP="008978C5">
            <w:pPr>
              <w:rPr>
                <w:rFonts w:ascii="Arial" w:hAnsi="Arial" w:cs="Arial"/>
                <w:sz w:val="20"/>
                <w:szCs w:val="20"/>
              </w:rPr>
            </w:pPr>
            <w:r w:rsidRPr="00CC43EA">
              <w:rPr>
                <w:rFonts w:ascii="Arial" w:hAnsi="Arial" w:cs="Arial"/>
                <w:sz w:val="20"/>
                <w:szCs w:val="20"/>
              </w:rPr>
              <w:t>Applicant</w:t>
            </w:r>
            <w:r w:rsidR="00F80E82" w:rsidRPr="00CC43EA">
              <w:rPr>
                <w:rFonts w:ascii="Arial" w:hAnsi="Arial" w:cs="Arial"/>
                <w:sz w:val="20"/>
                <w:szCs w:val="20"/>
              </w:rPr>
              <w:t xml:space="preserve"> Print Name</w:t>
            </w:r>
          </w:p>
          <w:p w:rsidR="00F80E82" w:rsidRPr="00CC43EA" w:rsidRDefault="00F80E82" w:rsidP="008978C5">
            <w:pPr>
              <w:rPr>
                <w:rFonts w:ascii="Arial" w:hAnsi="Arial" w:cs="Arial"/>
                <w:b/>
                <w:color w:val="0000FF"/>
                <w:sz w:val="20"/>
                <w:szCs w:val="20"/>
                <w:u w:val="single"/>
              </w:rPr>
            </w:pPr>
            <w:r w:rsidRPr="00CC43EA">
              <w:rPr>
                <w:rFonts w:ascii="Arial" w:hAnsi="Arial" w:cs="Arial"/>
                <w:sz w:val="20"/>
                <w:szCs w:val="20"/>
              </w:rPr>
              <w:t xml:space="preserve">                          </w:t>
            </w:r>
          </w:p>
        </w:tc>
        <w:tc>
          <w:tcPr>
            <w:tcW w:w="2017" w:type="dxa"/>
          </w:tcPr>
          <w:p w:rsidR="00F80E82" w:rsidRPr="00CC43EA" w:rsidRDefault="00F80E82" w:rsidP="008978C5">
            <w:pPr>
              <w:rPr>
                <w:rFonts w:ascii="Arial" w:hAnsi="Arial" w:cs="Arial"/>
                <w:sz w:val="20"/>
                <w:szCs w:val="20"/>
              </w:rPr>
            </w:pPr>
            <w:r w:rsidRPr="00CC43EA">
              <w:rPr>
                <w:rFonts w:ascii="Arial" w:hAnsi="Arial" w:cs="Arial"/>
                <w:sz w:val="20"/>
                <w:szCs w:val="20"/>
              </w:rPr>
              <w:t>Date</w:t>
            </w:r>
          </w:p>
          <w:p w:rsidR="0095380A" w:rsidRPr="00CC43EA" w:rsidRDefault="0095380A" w:rsidP="008978C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0E82" w:rsidRPr="00CC43EA" w:rsidTr="006D74B2">
        <w:trPr>
          <w:trHeight w:val="834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F80E82" w:rsidRPr="00CC43EA" w:rsidRDefault="00E00E7E" w:rsidP="008978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Dean/</w:t>
            </w:r>
            <w:r w:rsidR="00F80E82" w:rsidRPr="00CC43EA">
              <w:rPr>
                <w:rFonts w:ascii="Arial" w:hAnsi="Arial" w:cs="Arial"/>
                <w:sz w:val="20"/>
                <w:szCs w:val="20"/>
              </w:rPr>
              <w:t>Budget Authority Signature</w:t>
            </w:r>
          </w:p>
          <w:p w:rsidR="0095380A" w:rsidRPr="00CC43EA" w:rsidRDefault="0095380A" w:rsidP="008978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F80E82" w:rsidRPr="00CC43EA" w:rsidRDefault="00E00E7E" w:rsidP="008978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Dean/</w:t>
            </w:r>
            <w:r w:rsidR="00F80E82" w:rsidRPr="00CC43EA">
              <w:rPr>
                <w:rFonts w:ascii="Arial" w:hAnsi="Arial" w:cs="Arial"/>
                <w:sz w:val="20"/>
                <w:szCs w:val="20"/>
              </w:rPr>
              <w:t>Budget Authority Print Name</w:t>
            </w:r>
          </w:p>
          <w:p w:rsidR="0095380A" w:rsidRPr="00CC43EA" w:rsidRDefault="0095380A" w:rsidP="008978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E82" w:rsidRPr="00CC43EA" w:rsidRDefault="00F80E82" w:rsidP="008978C5">
            <w:pPr>
              <w:rPr>
                <w:rFonts w:ascii="Arial" w:hAnsi="Arial" w:cs="Arial"/>
                <w:sz w:val="20"/>
                <w:szCs w:val="20"/>
              </w:rPr>
            </w:pPr>
            <w:r w:rsidRPr="00CC43EA">
              <w:rPr>
                <w:rFonts w:ascii="Arial" w:hAnsi="Arial" w:cs="Arial"/>
                <w:sz w:val="20"/>
                <w:szCs w:val="20"/>
              </w:rPr>
              <w:t>Date</w:t>
            </w:r>
          </w:p>
          <w:p w:rsidR="0095380A" w:rsidRPr="00CC43EA" w:rsidRDefault="0095380A" w:rsidP="008978C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414D9" w:rsidRPr="00CC43EA" w:rsidRDefault="004414D9" w:rsidP="000B502A">
      <w:pPr>
        <w:pStyle w:val="ColorfulList-Accent11"/>
        <w:tabs>
          <w:tab w:val="left" w:pos="10080"/>
        </w:tabs>
        <w:spacing w:before="240"/>
        <w:ind w:left="0" w:right="540"/>
        <w:rPr>
          <w:rFonts w:ascii="Arial" w:hAnsi="Arial"/>
          <w:sz w:val="20"/>
          <w:szCs w:val="20"/>
        </w:rPr>
      </w:pPr>
    </w:p>
    <w:sectPr w:rsidR="004414D9" w:rsidRPr="00CC43EA" w:rsidSect="001E06BC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1B2B" w:rsidRDefault="00011B2B" w:rsidP="00EE7883">
      <w:r>
        <w:separator/>
      </w:r>
    </w:p>
  </w:endnote>
  <w:endnote w:type="continuationSeparator" w:id="0">
    <w:p w:rsidR="00011B2B" w:rsidRDefault="00011B2B" w:rsidP="00EE7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utiger 45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39583427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</w:rPr>
    </w:sdtEndPr>
    <w:sdtContent>
      <w:sdt>
        <w:sdtPr>
          <w:rPr>
            <w:rFonts w:ascii="Arial" w:hAnsi="Arial" w:cs="Arial"/>
            <w:sz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1D23FB" w:rsidRPr="001D23FB" w:rsidRDefault="001D23FB">
            <w:pPr>
              <w:pStyle w:val="Footer"/>
              <w:jc w:val="right"/>
              <w:rPr>
                <w:rFonts w:ascii="Arial" w:hAnsi="Arial" w:cs="Arial"/>
                <w:sz w:val="18"/>
              </w:rPr>
            </w:pPr>
            <w:r w:rsidRPr="001D23FB">
              <w:rPr>
                <w:rFonts w:ascii="Arial" w:hAnsi="Arial" w:cs="Arial"/>
                <w:sz w:val="18"/>
              </w:rPr>
              <w:t xml:space="preserve">Page </w:t>
            </w:r>
            <w:r w:rsidRPr="001D23FB">
              <w:rPr>
                <w:rFonts w:ascii="Arial" w:hAnsi="Arial" w:cs="Arial"/>
                <w:b/>
                <w:bCs/>
                <w:sz w:val="18"/>
              </w:rPr>
              <w:fldChar w:fldCharType="begin"/>
            </w:r>
            <w:r w:rsidRPr="001D23FB">
              <w:rPr>
                <w:rFonts w:ascii="Arial" w:hAnsi="Arial" w:cs="Arial"/>
                <w:b/>
                <w:bCs/>
                <w:sz w:val="18"/>
              </w:rPr>
              <w:instrText xml:space="preserve"> PAGE </w:instrText>
            </w:r>
            <w:r w:rsidRPr="001D23FB">
              <w:rPr>
                <w:rFonts w:ascii="Arial" w:hAnsi="Arial" w:cs="Arial"/>
                <w:b/>
                <w:bCs/>
                <w:sz w:val="18"/>
              </w:rPr>
              <w:fldChar w:fldCharType="separate"/>
            </w:r>
            <w:r w:rsidR="00700C90">
              <w:rPr>
                <w:rFonts w:ascii="Arial" w:hAnsi="Arial" w:cs="Arial"/>
                <w:b/>
                <w:bCs/>
                <w:noProof/>
                <w:sz w:val="18"/>
              </w:rPr>
              <w:t>2</w:t>
            </w:r>
            <w:r w:rsidRPr="001D23FB">
              <w:rPr>
                <w:rFonts w:ascii="Arial" w:hAnsi="Arial" w:cs="Arial"/>
                <w:b/>
                <w:bCs/>
                <w:sz w:val="18"/>
              </w:rPr>
              <w:fldChar w:fldCharType="end"/>
            </w:r>
            <w:r w:rsidRPr="001D23FB">
              <w:rPr>
                <w:rFonts w:ascii="Arial" w:hAnsi="Arial" w:cs="Arial"/>
                <w:sz w:val="18"/>
              </w:rPr>
              <w:t xml:space="preserve"> of </w:t>
            </w:r>
            <w:r w:rsidRPr="001D23FB">
              <w:rPr>
                <w:rFonts w:ascii="Arial" w:hAnsi="Arial" w:cs="Arial"/>
                <w:b/>
                <w:bCs/>
                <w:sz w:val="18"/>
              </w:rPr>
              <w:fldChar w:fldCharType="begin"/>
            </w:r>
            <w:r w:rsidRPr="001D23FB">
              <w:rPr>
                <w:rFonts w:ascii="Arial" w:hAnsi="Arial" w:cs="Arial"/>
                <w:b/>
                <w:bCs/>
                <w:sz w:val="18"/>
              </w:rPr>
              <w:instrText xml:space="preserve"> NUMPAGES  </w:instrText>
            </w:r>
            <w:r w:rsidRPr="001D23FB">
              <w:rPr>
                <w:rFonts w:ascii="Arial" w:hAnsi="Arial" w:cs="Arial"/>
                <w:b/>
                <w:bCs/>
                <w:sz w:val="18"/>
              </w:rPr>
              <w:fldChar w:fldCharType="separate"/>
            </w:r>
            <w:r w:rsidR="00700C90">
              <w:rPr>
                <w:rFonts w:ascii="Arial" w:hAnsi="Arial" w:cs="Arial"/>
                <w:b/>
                <w:bCs/>
                <w:noProof/>
                <w:sz w:val="18"/>
              </w:rPr>
              <w:t>2</w:t>
            </w:r>
            <w:r w:rsidRPr="001D23FB">
              <w:rPr>
                <w:rFonts w:ascii="Arial" w:hAnsi="Arial" w:cs="Arial"/>
                <w:b/>
                <w:bCs/>
                <w:sz w:val="18"/>
              </w:rPr>
              <w:fldChar w:fldCharType="end"/>
            </w:r>
          </w:p>
        </w:sdtContent>
      </w:sdt>
    </w:sdtContent>
  </w:sdt>
  <w:p w:rsidR="001D23FB" w:rsidRDefault="001D23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18"/>
      </w:rPr>
      <w:id w:val="-2112431796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</w:rPr>
          <w:id w:val="1267577320"/>
          <w:docPartObj>
            <w:docPartGallery w:val="Page Numbers (Top of Page)"/>
            <w:docPartUnique/>
          </w:docPartObj>
        </w:sdtPr>
        <w:sdtEndPr/>
        <w:sdtContent>
          <w:p w:rsidR="001D23FB" w:rsidRPr="001D23FB" w:rsidRDefault="001D23FB">
            <w:pPr>
              <w:pStyle w:val="Footer"/>
              <w:jc w:val="right"/>
              <w:rPr>
                <w:rFonts w:ascii="Arial" w:hAnsi="Arial" w:cs="Arial"/>
                <w:sz w:val="18"/>
              </w:rPr>
            </w:pPr>
            <w:r w:rsidRPr="001D23FB">
              <w:rPr>
                <w:rFonts w:ascii="Arial" w:hAnsi="Arial" w:cs="Arial"/>
                <w:sz w:val="18"/>
              </w:rPr>
              <w:t xml:space="preserve">Page </w:t>
            </w:r>
            <w:r w:rsidRPr="001D23FB">
              <w:rPr>
                <w:rFonts w:ascii="Arial" w:hAnsi="Arial" w:cs="Arial"/>
                <w:b/>
                <w:bCs/>
                <w:sz w:val="18"/>
              </w:rPr>
              <w:fldChar w:fldCharType="begin"/>
            </w:r>
            <w:r w:rsidRPr="001D23FB">
              <w:rPr>
                <w:rFonts w:ascii="Arial" w:hAnsi="Arial" w:cs="Arial"/>
                <w:b/>
                <w:bCs/>
                <w:sz w:val="18"/>
              </w:rPr>
              <w:instrText xml:space="preserve"> PAGE </w:instrText>
            </w:r>
            <w:r w:rsidRPr="001D23FB">
              <w:rPr>
                <w:rFonts w:ascii="Arial" w:hAnsi="Arial" w:cs="Arial"/>
                <w:b/>
                <w:bCs/>
                <w:sz w:val="18"/>
              </w:rPr>
              <w:fldChar w:fldCharType="separate"/>
            </w:r>
            <w:r w:rsidR="00700C90">
              <w:rPr>
                <w:rFonts w:ascii="Arial" w:hAnsi="Arial" w:cs="Arial"/>
                <w:b/>
                <w:bCs/>
                <w:noProof/>
                <w:sz w:val="18"/>
              </w:rPr>
              <w:t>1</w:t>
            </w:r>
            <w:r w:rsidRPr="001D23FB">
              <w:rPr>
                <w:rFonts w:ascii="Arial" w:hAnsi="Arial" w:cs="Arial"/>
                <w:b/>
                <w:bCs/>
                <w:sz w:val="18"/>
              </w:rPr>
              <w:fldChar w:fldCharType="end"/>
            </w:r>
            <w:r w:rsidRPr="001D23FB">
              <w:rPr>
                <w:rFonts w:ascii="Arial" w:hAnsi="Arial" w:cs="Arial"/>
                <w:sz w:val="18"/>
              </w:rPr>
              <w:t xml:space="preserve"> of </w:t>
            </w:r>
            <w:r w:rsidRPr="001D23FB">
              <w:rPr>
                <w:rFonts w:ascii="Arial" w:hAnsi="Arial" w:cs="Arial"/>
                <w:b/>
                <w:bCs/>
                <w:sz w:val="18"/>
              </w:rPr>
              <w:fldChar w:fldCharType="begin"/>
            </w:r>
            <w:r w:rsidRPr="001D23FB">
              <w:rPr>
                <w:rFonts w:ascii="Arial" w:hAnsi="Arial" w:cs="Arial"/>
                <w:b/>
                <w:bCs/>
                <w:sz w:val="18"/>
              </w:rPr>
              <w:instrText xml:space="preserve"> NUMPAGES  </w:instrText>
            </w:r>
            <w:r w:rsidRPr="001D23FB">
              <w:rPr>
                <w:rFonts w:ascii="Arial" w:hAnsi="Arial" w:cs="Arial"/>
                <w:b/>
                <w:bCs/>
                <w:sz w:val="18"/>
              </w:rPr>
              <w:fldChar w:fldCharType="separate"/>
            </w:r>
            <w:r w:rsidR="00700C90">
              <w:rPr>
                <w:rFonts w:ascii="Arial" w:hAnsi="Arial" w:cs="Arial"/>
                <w:b/>
                <w:bCs/>
                <w:noProof/>
                <w:sz w:val="18"/>
              </w:rPr>
              <w:t>2</w:t>
            </w:r>
            <w:r w:rsidRPr="001D23FB">
              <w:rPr>
                <w:rFonts w:ascii="Arial" w:hAnsi="Arial" w:cs="Arial"/>
                <w:b/>
                <w:bCs/>
                <w:sz w:val="18"/>
              </w:rPr>
              <w:fldChar w:fldCharType="end"/>
            </w:r>
          </w:p>
        </w:sdtContent>
      </w:sdt>
    </w:sdtContent>
  </w:sdt>
  <w:p w:rsidR="00EE7883" w:rsidRPr="00D10C2C" w:rsidRDefault="00EE7883">
    <w:pPr>
      <w:pStyle w:val="Footer"/>
      <w:rPr>
        <w:rFonts w:ascii="Frutiger 45 Light" w:hAnsi="Frutiger 45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1B2B" w:rsidRDefault="00011B2B" w:rsidP="00EE7883">
      <w:r>
        <w:separator/>
      </w:r>
    </w:p>
  </w:footnote>
  <w:footnote w:type="continuationSeparator" w:id="0">
    <w:p w:rsidR="00011B2B" w:rsidRDefault="00011B2B" w:rsidP="00EE78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883" w:rsidRDefault="00EE7883">
    <w:pPr>
      <w:pStyle w:val="Header"/>
    </w:pPr>
  </w:p>
  <w:p w:rsidR="00EE7883" w:rsidRDefault="00EE78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883" w:rsidRDefault="00906806" w:rsidP="00EE7883">
    <w:pPr>
      <w:pStyle w:val="Header"/>
      <w:tabs>
        <w:tab w:val="clear" w:pos="9360"/>
        <w:tab w:val="right" w:pos="10440"/>
      </w:tabs>
      <w:ind w:left="-1080"/>
    </w:pPr>
    <w:r>
      <w:rPr>
        <w:noProof/>
      </w:rPr>
      <w:drawing>
        <wp:inline distT="0" distB="0" distL="0" distR="0">
          <wp:extent cx="11487150" cy="390525"/>
          <wp:effectExtent l="0" t="0" r="0" b="0"/>
          <wp:docPr id="4" name="Picture 4" descr="S:\Social_Work_Program\General\Logos\New School of SWCJ Logos\LTRHEAD\SchoolSW-CJ_UWT_LTRHEA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7" descr="S:\Social_Work_Program\General\Logos\New School of SWCJ Logos\LTRHEAD\SchoolSW-CJ_UWT_LTRHEAD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715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FF652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3CAFAF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F825E2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6024AC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F0F47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DA5453A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B4ECBB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88AFA1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52CB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CE845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C234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8F1148F"/>
    <w:multiLevelType w:val="hybridMultilevel"/>
    <w:tmpl w:val="017EACC8"/>
    <w:lvl w:ilvl="0" w:tplc="19E66E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ind w:left="2160" w:hanging="360"/>
      </w:pPr>
    </w:lvl>
    <w:lvl w:ilvl="2" w:tplc="001B0409" w:tentative="1">
      <w:start w:val="1"/>
      <w:numFmt w:val="lowerRoman"/>
      <w:lvlText w:val="%3."/>
      <w:lvlJc w:val="right"/>
      <w:pPr>
        <w:ind w:left="2880" w:hanging="180"/>
      </w:pPr>
    </w:lvl>
    <w:lvl w:ilvl="3" w:tplc="000F0409" w:tentative="1">
      <w:start w:val="1"/>
      <w:numFmt w:val="decimal"/>
      <w:lvlText w:val="%4."/>
      <w:lvlJc w:val="left"/>
      <w:pPr>
        <w:ind w:left="3600" w:hanging="360"/>
      </w:pPr>
    </w:lvl>
    <w:lvl w:ilvl="4" w:tplc="00190409" w:tentative="1">
      <w:start w:val="1"/>
      <w:numFmt w:val="lowerLetter"/>
      <w:lvlText w:val="%5."/>
      <w:lvlJc w:val="left"/>
      <w:pPr>
        <w:ind w:left="4320" w:hanging="360"/>
      </w:pPr>
    </w:lvl>
    <w:lvl w:ilvl="5" w:tplc="001B0409" w:tentative="1">
      <w:start w:val="1"/>
      <w:numFmt w:val="lowerRoman"/>
      <w:lvlText w:val="%6."/>
      <w:lvlJc w:val="right"/>
      <w:pPr>
        <w:ind w:left="5040" w:hanging="180"/>
      </w:pPr>
    </w:lvl>
    <w:lvl w:ilvl="6" w:tplc="000F0409" w:tentative="1">
      <w:start w:val="1"/>
      <w:numFmt w:val="decimal"/>
      <w:lvlText w:val="%7."/>
      <w:lvlJc w:val="left"/>
      <w:pPr>
        <w:ind w:left="5760" w:hanging="360"/>
      </w:pPr>
    </w:lvl>
    <w:lvl w:ilvl="7" w:tplc="00190409" w:tentative="1">
      <w:start w:val="1"/>
      <w:numFmt w:val="lowerLetter"/>
      <w:lvlText w:val="%8."/>
      <w:lvlJc w:val="left"/>
      <w:pPr>
        <w:ind w:left="6480" w:hanging="360"/>
      </w:pPr>
    </w:lvl>
    <w:lvl w:ilvl="8" w:tplc="001B0409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96F"/>
    <w:rsid w:val="00011B2B"/>
    <w:rsid w:val="000B502A"/>
    <w:rsid w:val="000D48E6"/>
    <w:rsid w:val="000F3DEE"/>
    <w:rsid w:val="001107E2"/>
    <w:rsid w:val="00146C00"/>
    <w:rsid w:val="00157298"/>
    <w:rsid w:val="001A0D73"/>
    <w:rsid w:val="001A7F26"/>
    <w:rsid w:val="001D23FB"/>
    <w:rsid w:val="001E06BC"/>
    <w:rsid w:val="002004FE"/>
    <w:rsid w:val="0025696F"/>
    <w:rsid w:val="00297996"/>
    <w:rsid w:val="00300868"/>
    <w:rsid w:val="0032542E"/>
    <w:rsid w:val="003314EF"/>
    <w:rsid w:val="003B7C23"/>
    <w:rsid w:val="004414D9"/>
    <w:rsid w:val="004477D8"/>
    <w:rsid w:val="00490569"/>
    <w:rsid w:val="00536BE0"/>
    <w:rsid w:val="00583E16"/>
    <w:rsid w:val="005A2A6B"/>
    <w:rsid w:val="005B7D01"/>
    <w:rsid w:val="006632EF"/>
    <w:rsid w:val="006723AF"/>
    <w:rsid w:val="006D74B2"/>
    <w:rsid w:val="00700C90"/>
    <w:rsid w:val="007E0287"/>
    <w:rsid w:val="00816127"/>
    <w:rsid w:val="00826833"/>
    <w:rsid w:val="00835E76"/>
    <w:rsid w:val="008E1606"/>
    <w:rsid w:val="00906806"/>
    <w:rsid w:val="0095380A"/>
    <w:rsid w:val="00975EBA"/>
    <w:rsid w:val="00983856"/>
    <w:rsid w:val="00A158A3"/>
    <w:rsid w:val="00AA3E19"/>
    <w:rsid w:val="00AA4BAB"/>
    <w:rsid w:val="00AE691A"/>
    <w:rsid w:val="00B00D78"/>
    <w:rsid w:val="00B060DC"/>
    <w:rsid w:val="00B6786C"/>
    <w:rsid w:val="00BD5959"/>
    <w:rsid w:val="00C30457"/>
    <w:rsid w:val="00C34511"/>
    <w:rsid w:val="00C65559"/>
    <w:rsid w:val="00CC43EA"/>
    <w:rsid w:val="00CF1F0C"/>
    <w:rsid w:val="00D10C2C"/>
    <w:rsid w:val="00D60C85"/>
    <w:rsid w:val="00E00E7E"/>
    <w:rsid w:val="00E33236"/>
    <w:rsid w:val="00E52276"/>
    <w:rsid w:val="00E77CB6"/>
    <w:rsid w:val="00EA31ED"/>
    <w:rsid w:val="00EE7883"/>
    <w:rsid w:val="00F53950"/>
    <w:rsid w:val="00F80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BDB9842"/>
  <w14:defaultImageDpi w14:val="330"/>
  <w15:chartTrackingRefBased/>
  <w15:docId w15:val="{899E6C11-DC9A-442E-A416-B68DE74C8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00E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32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32EF"/>
  </w:style>
  <w:style w:type="paragraph" w:styleId="Footer">
    <w:name w:val="footer"/>
    <w:basedOn w:val="Normal"/>
    <w:link w:val="FooterChar"/>
    <w:uiPriority w:val="99"/>
    <w:unhideWhenUsed/>
    <w:rsid w:val="006632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32EF"/>
  </w:style>
  <w:style w:type="paragraph" w:styleId="BalloonText">
    <w:name w:val="Balloon Text"/>
    <w:basedOn w:val="Normal"/>
    <w:link w:val="BalloonTextChar"/>
    <w:uiPriority w:val="99"/>
    <w:semiHidden/>
    <w:unhideWhenUsed/>
    <w:rsid w:val="006632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632EF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6915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Social_Work_Program\General\Logos\New%20School%20of%20SWCJ%20Logos\LTRHEAD\School_of_SWCJ_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School_of_SWCJ_Letterhead</Template>
  <TotalTime>0</TotalTime>
  <Pages>2</Pages>
  <Words>195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Washington</Company>
  <LinksUpToDate>false</LinksUpToDate>
  <CharactersWithSpaces>1674</CharactersWithSpaces>
  <SharedDoc>false</SharedDoc>
  <HLinks>
    <vt:vector size="6" baseType="variant">
      <vt:variant>
        <vt:i4>7798901</vt:i4>
      </vt:variant>
      <vt:variant>
        <vt:i4>-1</vt:i4>
      </vt:variant>
      <vt:variant>
        <vt:i4>2049</vt:i4>
      </vt:variant>
      <vt:variant>
        <vt:i4>1</vt:i4>
      </vt:variant>
      <vt:variant>
        <vt:lpwstr>UW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mitchj15</dc:creator>
  <cp:keywords/>
  <dc:description/>
  <cp:lastModifiedBy>Kelly Kledzik</cp:lastModifiedBy>
  <cp:revision>2</cp:revision>
  <cp:lastPrinted>2009-03-30T17:27:00Z</cp:lastPrinted>
  <dcterms:created xsi:type="dcterms:W3CDTF">2022-10-05T18:56:00Z</dcterms:created>
  <dcterms:modified xsi:type="dcterms:W3CDTF">2022-10-05T18:56:00Z</dcterms:modified>
</cp:coreProperties>
</file>