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33809" w14:textId="0384ECDB" w:rsidR="00E45BD9" w:rsidRPr="00837009" w:rsidRDefault="00E45BD9" w:rsidP="00E45BD9">
      <w:pPr>
        <w:spacing w:before="0" w:after="0"/>
        <w:ind w:left="0"/>
        <w:rPr>
          <w:sz w:val="22"/>
          <w:szCs w:val="22"/>
        </w:rPr>
      </w:pPr>
      <w:bookmarkStart w:id="0" w:name="_Hlk180224269"/>
      <w:r w:rsidRPr="268DCCE4">
        <w:rPr>
          <w:b/>
          <w:bCs/>
          <w:sz w:val="22"/>
          <w:szCs w:val="22"/>
        </w:rPr>
        <w:t>Date:</w:t>
      </w:r>
      <w:r w:rsidR="00DE3CC9" w:rsidRPr="268DCCE4">
        <w:rPr>
          <w:sz w:val="22"/>
          <w:szCs w:val="22"/>
        </w:rPr>
        <w:t xml:space="preserve"> </w:t>
      </w:r>
      <w:r>
        <w:tab/>
      </w:r>
      <w:r w:rsidR="3C82C89C" w:rsidRPr="268DCCE4">
        <w:rPr>
          <w:sz w:val="22"/>
          <w:szCs w:val="22"/>
        </w:rPr>
        <w:t>10</w:t>
      </w:r>
      <w:r w:rsidR="00BF54E9" w:rsidRPr="268DCCE4">
        <w:rPr>
          <w:sz w:val="22"/>
          <w:szCs w:val="22"/>
        </w:rPr>
        <w:t>/</w:t>
      </w:r>
      <w:r w:rsidR="656FECAB" w:rsidRPr="268DCCE4">
        <w:rPr>
          <w:sz w:val="22"/>
          <w:szCs w:val="22"/>
        </w:rPr>
        <w:t>12</w:t>
      </w:r>
      <w:r w:rsidR="00BF54E9" w:rsidRPr="268DCCE4">
        <w:rPr>
          <w:sz w:val="22"/>
          <w:szCs w:val="22"/>
        </w:rPr>
        <w:t>/2026</w:t>
      </w:r>
      <w:r>
        <w:br/>
      </w:r>
      <w:r w:rsidRPr="268DCCE4">
        <w:rPr>
          <w:b/>
          <w:bCs/>
          <w:sz w:val="22"/>
          <w:szCs w:val="22"/>
        </w:rPr>
        <w:t>Location:</w:t>
      </w:r>
      <w:r w:rsidRPr="268DCCE4">
        <w:rPr>
          <w:sz w:val="22"/>
          <w:szCs w:val="22"/>
        </w:rPr>
        <w:t xml:space="preserve"> </w:t>
      </w:r>
      <w:r w:rsidR="00BF54E9" w:rsidRPr="268DCCE4">
        <w:rPr>
          <w:color w:val="000000" w:themeColor="text1"/>
          <w:sz w:val="22"/>
          <w:szCs w:val="22"/>
        </w:rPr>
        <w:t>UW Tacoma University</w:t>
      </w:r>
      <w:r w:rsidR="008C2078" w:rsidRPr="268DCCE4">
        <w:rPr>
          <w:color w:val="000000" w:themeColor="text1"/>
          <w:sz w:val="22"/>
          <w:szCs w:val="22"/>
        </w:rPr>
        <w:t xml:space="preserve"> Y Conference Room </w:t>
      </w:r>
      <w:r w:rsidR="0040038C" w:rsidRPr="268DCCE4">
        <w:rPr>
          <w:color w:val="000000" w:themeColor="text1"/>
          <w:sz w:val="22"/>
          <w:szCs w:val="22"/>
        </w:rPr>
        <w:t>10</w:t>
      </w:r>
      <w:r w:rsidR="7497BA76" w:rsidRPr="268DCCE4">
        <w:rPr>
          <w:color w:val="000000" w:themeColor="text1"/>
          <w:sz w:val="22"/>
          <w:szCs w:val="22"/>
        </w:rPr>
        <w:t>3</w:t>
      </w:r>
    </w:p>
    <w:p w14:paraId="5AB98629" w14:textId="005F1D39" w:rsidR="00E45BD9" w:rsidRPr="00837009" w:rsidRDefault="00E45BD9" w:rsidP="00E45BD9">
      <w:pPr>
        <w:spacing w:before="0" w:after="0"/>
        <w:ind w:left="0"/>
        <w:rPr>
          <w:sz w:val="22"/>
          <w:szCs w:val="22"/>
        </w:rPr>
      </w:pPr>
      <w:r w:rsidRPr="268DCCE4">
        <w:rPr>
          <w:b/>
          <w:bCs/>
          <w:sz w:val="22"/>
          <w:szCs w:val="22"/>
        </w:rPr>
        <w:t>Time:</w:t>
      </w:r>
      <w:r w:rsidRPr="268DCCE4">
        <w:rPr>
          <w:sz w:val="22"/>
          <w:szCs w:val="22"/>
        </w:rPr>
        <w:t xml:space="preserve"> </w:t>
      </w:r>
      <w:r w:rsidR="798E1E22" w:rsidRPr="268DCCE4">
        <w:rPr>
          <w:sz w:val="22"/>
          <w:szCs w:val="22"/>
        </w:rPr>
        <w:t>9:00 AM</w:t>
      </w:r>
    </w:p>
    <w:p w14:paraId="1A5CCB62" w14:textId="3182C404" w:rsidR="00E45BD9" w:rsidRPr="00837009" w:rsidRDefault="00E45BD9" w:rsidP="00E45BD9">
      <w:pPr>
        <w:spacing w:before="0" w:after="0"/>
        <w:ind w:left="0"/>
        <w:rPr>
          <w:sz w:val="22"/>
          <w:szCs w:val="22"/>
        </w:rPr>
        <w:sectPr w:rsidR="00E45BD9" w:rsidRPr="00837009" w:rsidSect="008C2078">
          <w:headerReference w:type="default" r:id="rId10"/>
          <w:footerReference w:type="default" r:id="rId11"/>
          <w:type w:val="continuous"/>
          <w:pgSz w:w="12240" w:h="15840"/>
          <w:pgMar w:top="1080" w:right="1080" w:bottom="1080" w:left="1080" w:header="720" w:footer="720" w:gutter="0"/>
          <w:cols w:space="432"/>
          <w:docGrid w:linePitch="360"/>
        </w:sectPr>
      </w:pPr>
      <w:r w:rsidRPr="00837009">
        <w:rPr>
          <w:b/>
          <w:bCs/>
          <w:sz w:val="22"/>
          <w:szCs w:val="22"/>
        </w:rPr>
        <w:t>Virtual:</w:t>
      </w:r>
      <w:r w:rsidRPr="00837009">
        <w:rPr>
          <w:sz w:val="22"/>
          <w:szCs w:val="22"/>
        </w:rPr>
        <w:t xml:space="preserve"> </w:t>
      </w:r>
      <w:bookmarkEnd w:id="0"/>
      <w:r w:rsidR="008C2078" w:rsidRPr="00837009">
        <w:rPr>
          <w:color w:val="616074"/>
          <w:kern w:val="0"/>
          <w:sz w:val="22"/>
          <w:szCs w:val="22"/>
        </w:rPr>
        <w:fldChar w:fldCharType="begin"/>
      </w:r>
      <w:r w:rsidR="008C2078" w:rsidRPr="00837009">
        <w:rPr>
          <w:color w:val="616074"/>
          <w:kern w:val="0"/>
          <w:sz w:val="22"/>
          <w:szCs w:val="22"/>
        </w:rPr>
        <w:instrText>HYPERLINK "https://washington.zoom.us/j/2068613780"</w:instrText>
      </w:r>
      <w:r w:rsidR="008C2078" w:rsidRPr="00837009">
        <w:rPr>
          <w:color w:val="616074"/>
          <w:kern w:val="0"/>
          <w:sz w:val="22"/>
          <w:szCs w:val="22"/>
        </w:rPr>
        <w:fldChar w:fldCharType="separate"/>
      </w:r>
      <w:r w:rsidR="008C2078" w:rsidRPr="00837009">
        <w:rPr>
          <w:rStyle w:val="Hyperlink"/>
          <w:kern w:val="0"/>
          <w:sz w:val="22"/>
          <w:szCs w:val="22"/>
        </w:rPr>
        <w:t>https://washington.zoom.us/j/2068613780</w:t>
      </w:r>
      <w:r w:rsidR="008C2078" w:rsidRPr="00837009">
        <w:rPr>
          <w:color w:val="616074"/>
          <w:kern w:val="0"/>
          <w:sz w:val="22"/>
          <w:szCs w:val="22"/>
        </w:rPr>
        <w:fldChar w:fldCharType="end"/>
      </w:r>
    </w:p>
    <w:p w14:paraId="52F0703E" w14:textId="00A69563" w:rsidR="00837009" w:rsidRPr="00837009" w:rsidRDefault="00837009" w:rsidP="00837009">
      <w:pPr>
        <w:tabs>
          <w:tab w:val="left" w:pos="5811"/>
        </w:tabs>
        <w:ind w:left="0"/>
        <w:sectPr w:rsidR="00837009" w:rsidRPr="00837009" w:rsidSect="007211BB">
          <w:headerReference w:type="default" r:id="rId12"/>
          <w:type w:val="continuous"/>
          <w:pgSz w:w="12240" w:h="15840"/>
          <w:pgMar w:top="1080" w:right="1080" w:bottom="1080" w:left="1080" w:header="144" w:footer="720" w:gutter="0"/>
          <w:cols w:space="720"/>
          <w:docGrid w:linePitch="360"/>
        </w:sectPr>
      </w:pPr>
    </w:p>
    <w:p w14:paraId="74F32512" w14:textId="77777777" w:rsidR="00E00439" w:rsidRPr="00837009" w:rsidRDefault="00E00439" w:rsidP="00160675">
      <w:pPr>
        <w:pStyle w:val="tiny-header"/>
        <w:rPr>
          <w:sz w:val="22"/>
          <w:szCs w:val="22"/>
        </w:rPr>
      </w:pPr>
      <w:r w:rsidRPr="00837009">
        <w:rPr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742202" wp14:editId="5E495974">
                <wp:simplePos x="0" y="0"/>
                <wp:positionH relativeFrom="column">
                  <wp:posOffset>-28450</wp:posOffset>
                </wp:positionH>
                <wp:positionV relativeFrom="paragraph">
                  <wp:posOffset>53975</wp:posOffset>
                </wp:positionV>
                <wp:extent cx="6400800" cy="0"/>
                <wp:effectExtent l="0" t="0" r="0" b="0"/>
                <wp:wrapNone/>
                <wp:docPr id="60412604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  <w:pict w14:anchorId="730FA58E"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00]" strokeweight=".5pt" from="-2.25pt,4.25pt" to="501.75pt,4.25pt" w14:anchorId="26DB0D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">
                <v:stroke joinstyle="miter"/>
              </v:line>
            </w:pict>
          </mc:Fallback>
        </mc:AlternateContent>
      </w:r>
    </w:p>
    <w:p w14:paraId="34CF9E5B" w14:textId="77777777" w:rsidR="00554042" w:rsidRPr="00837009" w:rsidRDefault="00554042" w:rsidP="00C073BA">
      <w:pPr>
        <w:pStyle w:val="Heading1"/>
      </w:pPr>
      <w:r>
        <w:t>Call To Order</w:t>
      </w:r>
    </w:p>
    <w:p w14:paraId="61C5219C" w14:textId="421DB41D" w:rsidR="715A8B6C" w:rsidRDefault="715A8B6C" w:rsidP="268DCCE4">
      <w:r>
        <w:t>Zaid Naamat</w:t>
      </w:r>
    </w:p>
    <w:p w14:paraId="3006DA70" w14:textId="7E3C3CB5" w:rsidR="715A8B6C" w:rsidRDefault="715A8B6C" w:rsidP="268DCCE4">
      <w:r>
        <w:t>Adanya McCoy</w:t>
      </w:r>
    </w:p>
    <w:p w14:paraId="6C8DFD61" w14:textId="63E323AD" w:rsidR="715A8B6C" w:rsidRDefault="715A8B6C" w:rsidP="268DCCE4">
      <w:r>
        <w:t>Siri Govind</w:t>
      </w:r>
    </w:p>
    <w:p w14:paraId="4E6BE28D" w14:textId="14D1B4DF" w:rsidR="715A8B6C" w:rsidRDefault="715A8B6C" w:rsidP="268DCCE4">
      <w:r>
        <w:t>Kristopher Chinn</w:t>
      </w:r>
    </w:p>
    <w:p w14:paraId="79E14696" w14:textId="441A9706" w:rsidR="715A8B6C" w:rsidRDefault="715A8B6C" w:rsidP="268DCCE4">
      <w:r>
        <w:t>Nisha Patil</w:t>
      </w:r>
    </w:p>
    <w:p w14:paraId="4EA38C21" w14:textId="5BF60472" w:rsidR="715A8B6C" w:rsidRDefault="715A8B6C" w:rsidP="268DCCE4">
      <w:r>
        <w:t>Khoa Phan</w:t>
      </w:r>
    </w:p>
    <w:p w14:paraId="458334E4" w14:textId="4461FE1F" w:rsidR="715A8B6C" w:rsidRDefault="715A8B6C" w:rsidP="268DCCE4">
      <w:r>
        <w:t>Jaelen Soto</w:t>
      </w:r>
    </w:p>
    <w:p w14:paraId="09590BE5" w14:textId="56385127" w:rsidR="715A8B6C" w:rsidRDefault="715A8B6C" w:rsidP="268DCCE4">
      <w:r>
        <w:t>Adam Riggs</w:t>
      </w:r>
    </w:p>
    <w:p w14:paraId="1BFACDD8" w14:textId="6C383BF1" w:rsidR="00B01F8D" w:rsidRPr="00837009" w:rsidRDefault="00B01F8D" w:rsidP="00C073BA">
      <w:pPr>
        <w:pStyle w:val="Heading1"/>
      </w:pPr>
      <w:r>
        <w:t>Roll Call</w:t>
      </w:r>
    </w:p>
    <w:p w14:paraId="7FB7A790" w14:textId="77777777" w:rsidR="00B01F8D" w:rsidRPr="00837009" w:rsidRDefault="00B01F8D" w:rsidP="00C073BA">
      <w:pPr>
        <w:pStyle w:val="Heading1"/>
      </w:pPr>
      <w:r w:rsidRPr="00837009">
        <w:t>Approval of Agenda</w:t>
      </w:r>
    </w:p>
    <w:p w14:paraId="43A4462F" w14:textId="77777777" w:rsidR="00B01F8D" w:rsidRPr="00837009" w:rsidRDefault="00B01F8D" w:rsidP="00C073BA">
      <w:pPr>
        <w:pStyle w:val="Heading1"/>
      </w:pPr>
      <w:r w:rsidRPr="00837009">
        <w:t>Approval of Minutes</w:t>
      </w:r>
    </w:p>
    <w:p w14:paraId="1025511E" w14:textId="77777777" w:rsidR="00B01F8D" w:rsidRPr="00837009" w:rsidRDefault="00B01F8D" w:rsidP="00C073BA">
      <w:pPr>
        <w:pStyle w:val="Heading1"/>
      </w:pPr>
      <w:r w:rsidRPr="00837009">
        <w:t>Open Public Forum</w:t>
      </w:r>
    </w:p>
    <w:p w14:paraId="5700361F" w14:textId="7E3F225D" w:rsidR="002412BD" w:rsidRPr="00535E3D" w:rsidRDefault="00B01F8D" w:rsidP="0040038C">
      <w:pPr>
        <w:pStyle w:val="Heading1"/>
      </w:pPr>
      <w:r w:rsidRPr="00837009">
        <w:t>Unfinished Business</w:t>
      </w:r>
    </w:p>
    <w:p w14:paraId="2622A042" w14:textId="342447F1" w:rsidR="36B24AB4" w:rsidRPr="00837009" w:rsidRDefault="00B01F8D" w:rsidP="00C073BA">
      <w:pPr>
        <w:pStyle w:val="Heading1"/>
      </w:pPr>
      <w:r>
        <w:t>New Business</w:t>
      </w:r>
    </w:p>
    <w:p w14:paraId="022369CB" w14:textId="4BE4B60B" w:rsidR="3485DE4E" w:rsidRDefault="3485DE4E" w:rsidP="268DCCE4">
      <w:r>
        <w:t>STFC Training</w:t>
      </w:r>
    </w:p>
    <w:p w14:paraId="4F65254E" w14:textId="61F74CCF" w:rsidR="00911088" w:rsidRPr="00837009" w:rsidRDefault="008C2078" w:rsidP="00C073BA">
      <w:pPr>
        <w:pStyle w:val="Heading1"/>
      </w:pPr>
      <w:r w:rsidRPr="00837009">
        <w:t>Committee updates</w:t>
      </w:r>
    </w:p>
    <w:p w14:paraId="37B5C22E" w14:textId="77777777" w:rsidR="00911088" w:rsidRPr="00837009" w:rsidRDefault="00911088" w:rsidP="00C073BA">
      <w:pPr>
        <w:pStyle w:val="Heading1"/>
      </w:pPr>
      <w:r w:rsidRPr="00837009">
        <w:t>Chair Updates</w:t>
      </w:r>
    </w:p>
    <w:p w14:paraId="55467E9D" w14:textId="49DEAA69" w:rsidR="00160675" w:rsidRPr="00837009" w:rsidRDefault="00911088" w:rsidP="00C073BA">
      <w:pPr>
        <w:pStyle w:val="Heading1"/>
      </w:pPr>
      <w:r w:rsidRPr="00837009">
        <w:t>Adjournment</w:t>
      </w:r>
    </w:p>
    <w:sectPr w:rsidR="00160675" w:rsidRPr="00837009" w:rsidSect="007211BB">
      <w:type w:val="continuous"/>
      <w:pgSz w:w="12240" w:h="15840"/>
      <w:pgMar w:top="1080" w:right="1080" w:bottom="1080" w:left="108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F7B1D" w14:textId="77777777" w:rsidR="007C1441" w:rsidRDefault="007C1441" w:rsidP="00B477B6">
      <w:r>
        <w:separator/>
      </w:r>
    </w:p>
  </w:endnote>
  <w:endnote w:type="continuationSeparator" w:id="0">
    <w:p w14:paraId="2A457C5B" w14:textId="77777777" w:rsidR="007C1441" w:rsidRDefault="007C1441" w:rsidP="00B47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genial SemiBold">
    <w:altName w:val="Calibri"/>
    <w:charset w:val="00"/>
    <w:family w:val="auto"/>
    <w:pitch w:val="variable"/>
    <w:sig w:usb0="8000002F" w:usb1="1000205B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71859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F9A87D" w14:textId="77777777" w:rsidR="00E45BD9" w:rsidRDefault="00E45BD9" w:rsidP="007211BB">
        <w:pPr>
          <w:pStyle w:val="Footer"/>
          <w:spacing w:before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6F741" w14:textId="77777777" w:rsidR="007C1441" w:rsidRDefault="007C1441" w:rsidP="00B477B6">
      <w:r>
        <w:separator/>
      </w:r>
    </w:p>
  </w:footnote>
  <w:footnote w:type="continuationSeparator" w:id="0">
    <w:p w14:paraId="6C51A49C" w14:textId="77777777" w:rsidR="007C1441" w:rsidRDefault="007C1441" w:rsidP="00B477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05ADB" w14:textId="327BD090" w:rsidR="008C2078" w:rsidRDefault="008C2078" w:rsidP="00837009">
    <w:pPr>
      <w:pStyle w:val="Header"/>
      <w:jc w:val="center"/>
    </w:pPr>
    <w:r>
      <w:fldChar w:fldCharType="begin"/>
    </w:r>
    <w:r>
      <w:instrText xml:space="preserve"> INCLUDEPICTURE "https://www.tacoma.uw.edu/sites/default/files/2022-11/ASUWT_Logo_Abbreviated_PurpleGold2.png" \* MERGEFORMATINET </w:instrText>
    </w:r>
    <w:r>
      <w:fldChar w:fldCharType="separate"/>
    </w:r>
    <w:r>
      <w:rPr>
        <w:noProof/>
      </w:rPr>
      <w:drawing>
        <wp:inline distT="0" distB="0" distL="0" distR="0" wp14:anchorId="68D3C654" wp14:editId="06C41D83">
          <wp:extent cx="1224977" cy="1153885"/>
          <wp:effectExtent l="0" t="0" r="0" b="1905"/>
          <wp:docPr id="1400431817" name="Picture 2" descr="ASUWT Logo Abbrevi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SUWT Logo Abbrevi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5793" cy="11734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730EC37A" w14:textId="2DD0EA60" w:rsidR="00E45BD9" w:rsidRDefault="008C2078" w:rsidP="008C2078">
    <w:pPr>
      <w:pStyle w:val="Header"/>
      <w:jc w:val="center"/>
      <w:rPr>
        <w:i/>
        <w:iCs/>
        <w:sz w:val="32"/>
        <w:szCs w:val="32"/>
      </w:rPr>
    </w:pPr>
    <w:r w:rsidRPr="008C2078">
      <w:rPr>
        <w:i/>
        <w:iCs/>
        <w:sz w:val="32"/>
        <w:szCs w:val="32"/>
      </w:rPr>
      <w:t>Student Technology Fee Committee (STFC) Meeting</w:t>
    </w:r>
  </w:p>
  <w:p w14:paraId="394C2581" w14:textId="77777777" w:rsidR="008C2078" w:rsidRPr="008C2078" w:rsidRDefault="008C2078" w:rsidP="008C2078">
    <w:pPr>
      <w:pStyle w:val="Header"/>
      <w:jc w:val="center"/>
      <w:rPr>
        <w:i/>
        <w:iCs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0429A" w14:textId="77777777" w:rsidR="002B0937" w:rsidRPr="002B0937" w:rsidRDefault="002B0937" w:rsidP="00B477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E04FD"/>
    <w:multiLevelType w:val="hybridMultilevel"/>
    <w:tmpl w:val="18721B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E23B18"/>
    <w:multiLevelType w:val="hybridMultilevel"/>
    <w:tmpl w:val="803AA38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5E29EE"/>
    <w:multiLevelType w:val="hybridMultilevel"/>
    <w:tmpl w:val="9B4E6B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1A588F"/>
    <w:multiLevelType w:val="multilevel"/>
    <w:tmpl w:val="413C0A62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-2070" w:firstLine="0"/>
      </w:pPr>
    </w:lvl>
    <w:lvl w:ilvl="2">
      <w:start w:val="1"/>
      <w:numFmt w:val="decimal"/>
      <w:pStyle w:val="Heading3"/>
      <w:lvlText w:val="%3."/>
      <w:lvlJc w:val="left"/>
      <w:pPr>
        <w:ind w:left="-1350" w:firstLine="0"/>
      </w:pPr>
    </w:lvl>
    <w:lvl w:ilvl="3">
      <w:start w:val="1"/>
      <w:numFmt w:val="lowerLetter"/>
      <w:pStyle w:val="Heading4"/>
      <w:lvlText w:val="%4)"/>
      <w:lvlJc w:val="left"/>
      <w:pPr>
        <w:ind w:left="-630" w:firstLine="0"/>
      </w:pPr>
    </w:lvl>
    <w:lvl w:ilvl="4">
      <w:start w:val="1"/>
      <w:numFmt w:val="decimal"/>
      <w:pStyle w:val="Heading5"/>
      <w:lvlText w:val="(%5)"/>
      <w:lvlJc w:val="left"/>
      <w:pPr>
        <w:ind w:left="90" w:firstLine="0"/>
      </w:pPr>
    </w:lvl>
    <w:lvl w:ilvl="5">
      <w:start w:val="1"/>
      <w:numFmt w:val="lowerLetter"/>
      <w:pStyle w:val="Heading6"/>
      <w:lvlText w:val="(%6)"/>
      <w:lvlJc w:val="left"/>
      <w:pPr>
        <w:ind w:left="810" w:firstLine="0"/>
      </w:pPr>
    </w:lvl>
    <w:lvl w:ilvl="6">
      <w:start w:val="1"/>
      <w:numFmt w:val="lowerRoman"/>
      <w:pStyle w:val="Heading7"/>
      <w:lvlText w:val="(%7)"/>
      <w:lvlJc w:val="left"/>
      <w:pPr>
        <w:ind w:left="1530" w:firstLine="0"/>
      </w:pPr>
    </w:lvl>
    <w:lvl w:ilvl="7">
      <w:start w:val="1"/>
      <w:numFmt w:val="lowerLetter"/>
      <w:pStyle w:val="Heading8"/>
      <w:lvlText w:val="(%8)"/>
      <w:lvlJc w:val="left"/>
      <w:pPr>
        <w:ind w:left="2250" w:firstLine="0"/>
      </w:pPr>
    </w:lvl>
    <w:lvl w:ilvl="8">
      <w:start w:val="1"/>
      <w:numFmt w:val="lowerRoman"/>
      <w:pStyle w:val="Heading9"/>
      <w:lvlText w:val="(%9)"/>
      <w:lvlJc w:val="left"/>
      <w:pPr>
        <w:ind w:left="2970" w:firstLine="0"/>
      </w:pPr>
    </w:lvl>
  </w:abstractNum>
  <w:abstractNum w:abstractNumId="4" w15:restartNumberingAfterBreak="0">
    <w:nsid w:val="12167EF2"/>
    <w:multiLevelType w:val="hybridMultilevel"/>
    <w:tmpl w:val="ADA06B64"/>
    <w:lvl w:ilvl="0" w:tplc="8B9E97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8C0BD7"/>
    <w:multiLevelType w:val="hybridMultilevel"/>
    <w:tmpl w:val="DB5264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FF86C0"/>
    <w:multiLevelType w:val="hybridMultilevel"/>
    <w:tmpl w:val="CBFC319C"/>
    <w:lvl w:ilvl="0" w:tplc="A3AA4D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E1A36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DA0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F41C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6CBF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06D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464D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A2EA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0A57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96F83"/>
    <w:multiLevelType w:val="multilevel"/>
    <w:tmpl w:val="7F788838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8" w15:restartNumberingAfterBreak="0">
    <w:nsid w:val="1D002DD3"/>
    <w:multiLevelType w:val="hybridMultilevel"/>
    <w:tmpl w:val="6C9AC5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36A913"/>
    <w:multiLevelType w:val="hybridMultilevel"/>
    <w:tmpl w:val="1324D064"/>
    <w:lvl w:ilvl="0" w:tplc="0D0AA7E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1458E62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EF00DE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E0E1DE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7F67EF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D7C831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56C560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6CC39A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F4A7B8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BD30868"/>
    <w:multiLevelType w:val="hybridMultilevel"/>
    <w:tmpl w:val="DA86D080"/>
    <w:lvl w:ilvl="0" w:tplc="4106FCA4">
      <w:start w:val="1"/>
      <w:numFmt w:val="bullet"/>
      <w:lvlText w:val="•"/>
      <w:lvlJc w:val="left"/>
      <w:pPr>
        <w:ind w:left="1440" w:hanging="360"/>
      </w:pPr>
      <w:rPr>
        <w:rFonts w:ascii="Congenial SemiBold" w:hAnsi="Congenial SemiBold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4274D6"/>
    <w:multiLevelType w:val="multilevel"/>
    <w:tmpl w:val="305A78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-2070" w:firstLine="0"/>
      </w:pPr>
    </w:lvl>
    <w:lvl w:ilvl="2">
      <w:start w:val="1"/>
      <w:numFmt w:val="decimal"/>
      <w:lvlText w:val="%3."/>
      <w:lvlJc w:val="left"/>
      <w:pPr>
        <w:ind w:left="-1350" w:firstLine="0"/>
      </w:pPr>
    </w:lvl>
    <w:lvl w:ilvl="3">
      <w:start w:val="1"/>
      <w:numFmt w:val="lowerLetter"/>
      <w:lvlText w:val="%4)"/>
      <w:lvlJc w:val="left"/>
      <w:pPr>
        <w:ind w:left="-630" w:firstLine="0"/>
      </w:pPr>
    </w:lvl>
    <w:lvl w:ilvl="4">
      <w:start w:val="1"/>
      <w:numFmt w:val="decimal"/>
      <w:lvlText w:val="(%5)"/>
      <w:lvlJc w:val="left"/>
      <w:pPr>
        <w:ind w:left="90" w:firstLine="0"/>
      </w:pPr>
    </w:lvl>
    <w:lvl w:ilvl="5">
      <w:start w:val="1"/>
      <w:numFmt w:val="lowerLetter"/>
      <w:lvlText w:val="(%6)"/>
      <w:lvlJc w:val="left"/>
      <w:pPr>
        <w:ind w:left="810" w:firstLine="0"/>
      </w:pPr>
    </w:lvl>
    <w:lvl w:ilvl="6">
      <w:start w:val="1"/>
      <w:numFmt w:val="lowerRoman"/>
      <w:lvlText w:val="(%7)"/>
      <w:lvlJc w:val="left"/>
      <w:pPr>
        <w:ind w:left="1530" w:firstLine="0"/>
      </w:pPr>
    </w:lvl>
    <w:lvl w:ilvl="7">
      <w:start w:val="1"/>
      <w:numFmt w:val="lowerLetter"/>
      <w:lvlText w:val="(%8)"/>
      <w:lvlJc w:val="left"/>
      <w:pPr>
        <w:ind w:left="2250" w:firstLine="0"/>
      </w:pPr>
    </w:lvl>
    <w:lvl w:ilvl="8">
      <w:start w:val="1"/>
      <w:numFmt w:val="lowerRoman"/>
      <w:lvlText w:val="(%9)"/>
      <w:lvlJc w:val="left"/>
      <w:pPr>
        <w:ind w:left="2970" w:firstLine="0"/>
      </w:pPr>
    </w:lvl>
  </w:abstractNum>
  <w:abstractNum w:abstractNumId="12" w15:restartNumberingAfterBreak="0">
    <w:nsid w:val="2F0501FA"/>
    <w:multiLevelType w:val="hybridMultilevel"/>
    <w:tmpl w:val="E5CC50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4667BD4"/>
    <w:multiLevelType w:val="hybridMultilevel"/>
    <w:tmpl w:val="8A066BA8"/>
    <w:lvl w:ilvl="0" w:tplc="F8DE0EF8">
      <w:numFmt w:val="bullet"/>
      <w:lvlText w:val=""/>
      <w:lvlJc w:val="left"/>
      <w:pPr>
        <w:ind w:left="720" w:hanging="360"/>
      </w:pPr>
      <w:rPr>
        <w:rFonts w:ascii="Open Sans" w:eastAsiaTheme="majorEastAsia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7B2DC7"/>
    <w:multiLevelType w:val="hybridMultilevel"/>
    <w:tmpl w:val="F6EE92C0"/>
    <w:lvl w:ilvl="0" w:tplc="58C4B74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5E8BB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5C62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4221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8632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DA25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8E2D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066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8698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71DEF"/>
    <w:multiLevelType w:val="hybridMultilevel"/>
    <w:tmpl w:val="4174589A"/>
    <w:lvl w:ilvl="0" w:tplc="7B8AD56C">
      <w:start w:val="2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9FB18D"/>
    <w:multiLevelType w:val="hybridMultilevel"/>
    <w:tmpl w:val="E464858E"/>
    <w:lvl w:ilvl="0" w:tplc="33A6AFD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3903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F6A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1042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AC56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3A38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8ED4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88DA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5CA5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493900"/>
    <w:multiLevelType w:val="multilevel"/>
    <w:tmpl w:val="BD0286D6"/>
    <w:styleLink w:val="Style1"/>
    <w:lvl w:ilvl="0">
      <w:start w:val="1"/>
      <w:numFmt w:val="bullet"/>
      <w:pStyle w:val="nested1-minutes"/>
      <w:lvlText w:val="•"/>
      <w:lvlJc w:val="left"/>
      <w:pPr>
        <w:ind w:left="1080" w:hanging="360"/>
      </w:pPr>
      <w:rPr>
        <w:rFonts w:ascii="Congenial SemiBold" w:hAnsi="Congenial SemiBold" w:hint="default"/>
        <w:color w:val="auto"/>
      </w:rPr>
    </w:lvl>
    <w:lvl w:ilvl="1">
      <w:start w:val="1"/>
      <w:numFmt w:val="bullet"/>
      <w:lvlText w:val="◦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2670AA7"/>
    <w:multiLevelType w:val="hybridMultilevel"/>
    <w:tmpl w:val="B6D210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6791A89"/>
    <w:multiLevelType w:val="hybridMultilevel"/>
    <w:tmpl w:val="8C9836D6"/>
    <w:lvl w:ilvl="0" w:tplc="033437B6">
      <w:start w:val="1"/>
      <w:numFmt w:val="bullet"/>
      <w:lvlText w:val="•"/>
      <w:lvlJc w:val="left"/>
      <w:pPr>
        <w:ind w:left="1080" w:hanging="360"/>
      </w:pPr>
      <w:rPr>
        <w:rFonts w:ascii="Congenial SemiBold" w:hAnsi="Congenial SemiBold" w:hint="default"/>
        <w:color w:val="auto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8A0A1D"/>
    <w:multiLevelType w:val="hybridMultilevel"/>
    <w:tmpl w:val="5EA0736E"/>
    <w:lvl w:ilvl="0" w:tplc="7B8AD56C">
      <w:start w:val="2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2229DA"/>
    <w:multiLevelType w:val="multilevel"/>
    <w:tmpl w:val="BD0286D6"/>
    <w:numStyleLink w:val="Style1"/>
  </w:abstractNum>
  <w:abstractNum w:abstractNumId="22" w15:restartNumberingAfterBreak="0">
    <w:nsid w:val="5B9EC9F7"/>
    <w:multiLevelType w:val="hybridMultilevel"/>
    <w:tmpl w:val="A6B62CFE"/>
    <w:lvl w:ilvl="0" w:tplc="6D22524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E138E4F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8760EA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694EB0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B82162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018F18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AFCDB1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818C1E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E36174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5902341"/>
    <w:multiLevelType w:val="hybridMultilevel"/>
    <w:tmpl w:val="410A69FE"/>
    <w:lvl w:ilvl="0" w:tplc="AA18E882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A2F4890"/>
    <w:multiLevelType w:val="hybridMultilevel"/>
    <w:tmpl w:val="FE849C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AE366B0"/>
    <w:multiLevelType w:val="hybridMultilevel"/>
    <w:tmpl w:val="2402E3BE"/>
    <w:lvl w:ilvl="0" w:tplc="FF7CEFEA">
      <w:start w:val="1"/>
      <w:numFmt w:val="upperRoman"/>
      <w:lvlText w:val="%1."/>
      <w:lvlJc w:val="left"/>
      <w:pPr>
        <w:ind w:left="1080" w:hanging="72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422F06"/>
    <w:multiLevelType w:val="hybridMultilevel"/>
    <w:tmpl w:val="B49440C6"/>
    <w:lvl w:ilvl="0" w:tplc="419EA8AE">
      <w:start w:val="1"/>
      <w:numFmt w:val="bullet"/>
      <w:lvlText w:val="•"/>
      <w:lvlJc w:val="left"/>
      <w:pPr>
        <w:ind w:left="720" w:hanging="360"/>
      </w:pPr>
      <w:rPr>
        <w:rFonts w:ascii="Congenial SemiBold" w:hAnsi="Congenial SemiBol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140AE1"/>
    <w:multiLevelType w:val="hybridMultilevel"/>
    <w:tmpl w:val="F4306416"/>
    <w:lvl w:ilvl="0" w:tplc="2DDCAA2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2C42C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FCDD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E263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6AEF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70CA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7634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EADD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90FD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3EA6C8"/>
    <w:multiLevelType w:val="hybridMultilevel"/>
    <w:tmpl w:val="2AB83858"/>
    <w:lvl w:ilvl="0" w:tplc="005651F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F3E915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E00446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2DA55B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0E09AD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A16399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642BA9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AFC12E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C6C619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CF7596C"/>
    <w:multiLevelType w:val="hybridMultilevel"/>
    <w:tmpl w:val="87E6F892"/>
    <w:lvl w:ilvl="0" w:tplc="69F2FC7A">
      <w:start w:val="4"/>
      <w:numFmt w:val="bullet"/>
      <w:lvlText w:val=""/>
      <w:lvlJc w:val="left"/>
      <w:pPr>
        <w:ind w:left="1800" w:hanging="360"/>
      </w:pPr>
      <w:rPr>
        <w:rFonts w:ascii="Symbol" w:eastAsiaTheme="minorHAnsi" w:hAnsi="Symbol" w:cs="Open San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D5E563E"/>
    <w:multiLevelType w:val="hybridMultilevel"/>
    <w:tmpl w:val="E54AF754"/>
    <w:lvl w:ilvl="0" w:tplc="F7E49CA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D62A1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9A77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529E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CC57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0AAD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0E6D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AD6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306B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5A3652"/>
    <w:multiLevelType w:val="hybridMultilevel"/>
    <w:tmpl w:val="A4D2BE1A"/>
    <w:lvl w:ilvl="0" w:tplc="9E9649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F1E2A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EC92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DE6D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F2EE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DAE4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B887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2627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3AF5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14"/>
  </w:num>
  <w:num w:numId="4">
    <w:abstractNumId w:val="31"/>
  </w:num>
  <w:num w:numId="5">
    <w:abstractNumId w:val="28"/>
  </w:num>
  <w:num w:numId="6">
    <w:abstractNumId w:val="30"/>
  </w:num>
  <w:num w:numId="7">
    <w:abstractNumId w:val="9"/>
  </w:num>
  <w:num w:numId="8">
    <w:abstractNumId w:val="27"/>
  </w:num>
  <w:num w:numId="9">
    <w:abstractNumId w:val="22"/>
  </w:num>
  <w:num w:numId="10">
    <w:abstractNumId w:val="25"/>
  </w:num>
  <w:num w:numId="11">
    <w:abstractNumId w:val="1"/>
  </w:num>
  <w:num w:numId="12">
    <w:abstractNumId w:val="23"/>
  </w:num>
  <w:num w:numId="13">
    <w:abstractNumId w:val="29"/>
  </w:num>
  <w:num w:numId="14">
    <w:abstractNumId w:val="0"/>
  </w:num>
  <w:num w:numId="15">
    <w:abstractNumId w:val="7"/>
  </w:num>
  <w:num w:numId="16">
    <w:abstractNumId w:val="7"/>
    <w:lvlOverride w:ilvl="0">
      <w:startOverride w:val="1"/>
    </w:lvlOverride>
  </w:num>
  <w:num w:numId="17">
    <w:abstractNumId w:val="7"/>
  </w:num>
  <w:num w:numId="18">
    <w:abstractNumId w:val="2"/>
  </w:num>
  <w:num w:numId="19">
    <w:abstractNumId w:val="19"/>
  </w:num>
  <w:num w:numId="20">
    <w:abstractNumId w:val="7"/>
    <w:lvlOverride w:ilvl="0">
      <w:startOverride w:val="1"/>
    </w:lvlOverride>
  </w:num>
  <w:num w:numId="21">
    <w:abstractNumId w:val="19"/>
  </w:num>
  <w:num w:numId="22">
    <w:abstractNumId w:val="17"/>
  </w:num>
  <w:num w:numId="23">
    <w:abstractNumId w:val="21"/>
  </w:num>
  <w:num w:numId="24">
    <w:abstractNumId w:val="19"/>
  </w:num>
  <w:num w:numId="25">
    <w:abstractNumId w:val="19"/>
  </w:num>
  <w:num w:numId="26">
    <w:abstractNumId w:val="19"/>
  </w:num>
  <w:num w:numId="27">
    <w:abstractNumId w:val="19"/>
  </w:num>
  <w:num w:numId="28">
    <w:abstractNumId w:val="26"/>
  </w:num>
  <w:num w:numId="29">
    <w:abstractNumId w:val="3"/>
  </w:num>
  <w:num w:numId="30">
    <w:abstractNumId w:val="24"/>
  </w:num>
  <w:num w:numId="31">
    <w:abstractNumId w:val="10"/>
  </w:num>
  <w:num w:numId="32">
    <w:abstractNumId w:val="4"/>
  </w:num>
  <w:num w:numId="33">
    <w:abstractNumId w:val="15"/>
  </w:num>
  <w:num w:numId="34">
    <w:abstractNumId w:val="20"/>
  </w:num>
  <w:num w:numId="35">
    <w:abstractNumId w:val="12"/>
  </w:num>
  <w:num w:numId="36">
    <w:abstractNumId w:val="18"/>
  </w:num>
  <w:num w:numId="37">
    <w:abstractNumId w:val="13"/>
  </w:num>
  <w:num w:numId="38">
    <w:abstractNumId w:val="11"/>
  </w:num>
  <w:num w:numId="39">
    <w:abstractNumId w:val="5"/>
  </w:num>
  <w:num w:numId="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43"/>
    <w:rsid w:val="000233FB"/>
    <w:rsid w:val="00044414"/>
    <w:rsid w:val="000459AE"/>
    <w:rsid w:val="000464C6"/>
    <w:rsid w:val="00052C8B"/>
    <w:rsid w:val="000706C1"/>
    <w:rsid w:val="000826F4"/>
    <w:rsid w:val="000A470D"/>
    <w:rsid w:val="000C3883"/>
    <w:rsid w:val="000C4D61"/>
    <w:rsid w:val="000D33E3"/>
    <w:rsid w:val="000E3BA4"/>
    <w:rsid w:val="000F1522"/>
    <w:rsid w:val="00126394"/>
    <w:rsid w:val="001413F4"/>
    <w:rsid w:val="00160675"/>
    <w:rsid w:val="001B5A09"/>
    <w:rsid w:val="001D33BB"/>
    <w:rsid w:val="001E285E"/>
    <w:rsid w:val="001E55DC"/>
    <w:rsid w:val="001F0000"/>
    <w:rsid w:val="002315C3"/>
    <w:rsid w:val="00234FEC"/>
    <w:rsid w:val="0023792F"/>
    <w:rsid w:val="002412BD"/>
    <w:rsid w:val="00251A20"/>
    <w:rsid w:val="00276689"/>
    <w:rsid w:val="00287ABF"/>
    <w:rsid w:val="002B0937"/>
    <w:rsid w:val="002B7A7C"/>
    <w:rsid w:val="002D33BD"/>
    <w:rsid w:val="002D70A7"/>
    <w:rsid w:val="0030730C"/>
    <w:rsid w:val="00315D46"/>
    <w:rsid w:val="00326F3E"/>
    <w:rsid w:val="003454E2"/>
    <w:rsid w:val="003619BF"/>
    <w:rsid w:val="0036461F"/>
    <w:rsid w:val="003802AD"/>
    <w:rsid w:val="00397382"/>
    <w:rsid w:val="003A2995"/>
    <w:rsid w:val="003A2EE7"/>
    <w:rsid w:val="003C4462"/>
    <w:rsid w:val="003C7A0A"/>
    <w:rsid w:val="003D7A41"/>
    <w:rsid w:val="003E2759"/>
    <w:rsid w:val="003F4E40"/>
    <w:rsid w:val="0040038C"/>
    <w:rsid w:val="00434950"/>
    <w:rsid w:val="004720D0"/>
    <w:rsid w:val="005229D3"/>
    <w:rsid w:val="00534ABE"/>
    <w:rsid w:val="00535E3D"/>
    <w:rsid w:val="00542C2D"/>
    <w:rsid w:val="005478DB"/>
    <w:rsid w:val="00554042"/>
    <w:rsid w:val="0058200D"/>
    <w:rsid w:val="00595985"/>
    <w:rsid w:val="005A49B3"/>
    <w:rsid w:val="005B5244"/>
    <w:rsid w:val="005C0F91"/>
    <w:rsid w:val="005F3045"/>
    <w:rsid w:val="005F7458"/>
    <w:rsid w:val="00602FA3"/>
    <w:rsid w:val="0060472B"/>
    <w:rsid w:val="006179FB"/>
    <w:rsid w:val="0062500C"/>
    <w:rsid w:val="006262D1"/>
    <w:rsid w:val="00630345"/>
    <w:rsid w:val="00641D64"/>
    <w:rsid w:val="00643781"/>
    <w:rsid w:val="006653E9"/>
    <w:rsid w:val="00675AC5"/>
    <w:rsid w:val="007211BB"/>
    <w:rsid w:val="00732C88"/>
    <w:rsid w:val="00737299"/>
    <w:rsid w:val="0074425E"/>
    <w:rsid w:val="00744CF8"/>
    <w:rsid w:val="007C1441"/>
    <w:rsid w:val="007E6A2A"/>
    <w:rsid w:val="00837009"/>
    <w:rsid w:val="00843BD1"/>
    <w:rsid w:val="008644F3"/>
    <w:rsid w:val="00871878"/>
    <w:rsid w:val="008759F1"/>
    <w:rsid w:val="008824A5"/>
    <w:rsid w:val="00892CFC"/>
    <w:rsid w:val="008B0CBE"/>
    <w:rsid w:val="008C2078"/>
    <w:rsid w:val="008C586D"/>
    <w:rsid w:val="008D6508"/>
    <w:rsid w:val="008F0053"/>
    <w:rsid w:val="008F0677"/>
    <w:rsid w:val="00911088"/>
    <w:rsid w:val="009573F5"/>
    <w:rsid w:val="00967725"/>
    <w:rsid w:val="00993266"/>
    <w:rsid w:val="00994FD7"/>
    <w:rsid w:val="00995F2F"/>
    <w:rsid w:val="009C06C0"/>
    <w:rsid w:val="009D1003"/>
    <w:rsid w:val="009F57C9"/>
    <w:rsid w:val="00A30D34"/>
    <w:rsid w:val="00A4474E"/>
    <w:rsid w:val="00A56DC3"/>
    <w:rsid w:val="00A72D43"/>
    <w:rsid w:val="00A8022C"/>
    <w:rsid w:val="00A937AF"/>
    <w:rsid w:val="00AB445D"/>
    <w:rsid w:val="00AB70AC"/>
    <w:rsid w:val="00AD24A6"/>
    <w:rsid w:val="00AD5F90"/>
    <w:rsid w:val="00AF328A"/>
    <w:rsid w:val="00B01F8D"/>
    <w:rsid w:val="00B11C1C"/>
    <w:rsid w:val="00B12A25"/>
    <w:rsid w:val="00B14428"/>
    <w:rsid w:val="00B36BD6"/>
    <w:rsid w:val="00B45807"/>
    <w:rsid w:val="00B477B6"/>
    <w:rsid w:val="00B64EBE"/>
    <w:rsid w:val="00B9097A"/>
    <w:rsid w:val="00BB7840"/>
    <w:rsid w:val="00BF0972"/>
    <w:rsid w:val="00BF54E9"/>
    <w:rsid w:val="00C073BA"/>
    <w:rsid w:val="00C16015"/>
    <w:rsid w:val="00C505D0"/>
    <w:rsid w:val="00C83B12"/>
    <w:rsid w:val="00C915A3"/>
    <w:rsid w:val="00CA5868"/>
    <w:rsid w:val="00CC0717"/>
    <w:rsid w:val="00CE283F"/>
    <w:rsid w:val="00D11943"/>
    <w:rsid w:val="00D15546"/>
    <w:rsid w:val="00D57712"/>
    <w:rsid w:val="00D616E4"/>
    <w:rsid w:val="00DE3CC9"/>
    <w:rsid w:val="00DF4128"/>
    <w:rsid w:val="00E00439"/>
    <w:rsid w:val="00E024DE"/>
    <w:rsid w:val="00E05DB2"/>
    <w:rsid w:val="00E369A2"/>
    <w:rsid w:val="00E45BD9"/>
    <w:rsid w:val="00E514F0"/>
    <w:rsid w:val="00E55D85"/>
    <w:rsid w:val="00E76369"/>
    <w:rsid w:val="00E83D85"/>
    <w:rsid w:val="00E92D12"/>
    <w:rsid w:val="00EA49D8"/>
    <w:rsid w:val="00EA4E17"/>
    <w:rsid w:val="00EB66A2"/>
    <w:rsid w:val="00EC0478"/>
    <w:rsid w:val="00ED7D85"/>
    <w:rsid w:val="00EF15BB"/>
    <w:rsid w:val="00EF6E0B"/>
    <w:rsid w:val="00F0075E"/>
    <w:rsid w:val="00F12F47"/>
    <w:rsid w:val="00F17E32"/>
    <w:rsid w:val="00F57296"/>
    <w:rsid w:val="00F87A58"/>
    <w:rsid w:val="00F926DE"/>
    <w:rsid w:val="00FA70F7"/>
    <w:rsid w:val="00FA731C"/>
    <w:rsid w:val="00FB1060"/>
    <w:rsid w:val="00FD3292"/>
    <w:rsid w:val="00FF0855"/>
    <w:rsid w:val="00FF6D00"/>
    <w:rsid w:val="017C6CF3"/>
    <w:rsid w:val="02041A51"/>
    <w:rsid w:val="02475942"/>
    <w:rsid w:val="02A072AC"/>
    <w:rsid w:val="03E61194"/>
    <w:rsid w:val="04388124"/>
    <w:rsid w:val="04AE74A8"/>
    <w:rsid w:val="05C85100"/>
    <w:rsid w:val="06174B25"/>
    <w:rsid w:val="07B164F9"/>
    <w:rsid w:val="08A1F15F"/>
    <w:rsid w:val="0A85F24B"/>
    <w:rsid w:val="0C20B2DC"/>
    <w:rsid w:val="0CE6670D"/>
    <w:rsid w:val="0D4AAC08"/>
    <w:rsid w:val="0D996453"/>
    <w:rsid w:val="0E247F15"/>
    <w:rsid w:val="0F6229C7"/>
    <w:rsid w:val="0FF116EE"/>
    <w:rsid w:val="11A9AD7C"/>
    <w:rsid w:val="138E925E"/>
    <w:rsid w:val="139FEEC4"/>
    <w:rsid w:val="1472E8C1"/>
    <w:rsid w:val="162ECA13"/>
    <w:rsid w:val="173DE962"/>
    <w:rsid w:val="1975B69A"/>
    <w:rsid w:val="19893169"/>
    <w:rsid w:val="1A2DE046"/>
    <w:rsid w:val="1B304809"/>
    <w:rsid w:val="1B8BC404"/>
    <w:rsid w:val="1C132898"/>
    <w:rsid w:val="1C2A822E"/>
    <w:rsid w:val="1CB0C48D"/>
    <w:rsid w:val="1D202FA3"/>
    <w:rsid w:val="1E17C78B"/>
    <w:rsid w:val="1E790E5F"/>
    <w:rsid w:val="2020F05C"/>
    <w:rsid w:val="2276420A"/>
    <w:rsid w:val="23BE49E4"/>
    <w:rsid w:val="240B2257"/>
    <w:rsid w:val="24789258"/>
    <w:rsid w:val="261CB919"/>
    <w:rsid w:val="268DCCE4"/>
    <w:rsid w:val="276AA90A"/>
    <w:rsid w:val="27F287DF"/>
    <w:rsid w:val="29F76656"/>
    <w:rsid w:val="2AE1B991"/>
    <w:rsid w:val="2B5F799B"/>
    <w:rsid w:val="2BAB0BBD"/>
    <w:rsid w:val="2C1C404F"/>
    <w:rsid w:val="2C501031"/>
    <w:rsid w:val="2E6ADF89"/>
    <w:rsid w:val="2E8B2489"/>
    <w:rsid w:val="2EA7CBD5"/>
    <w:rsid w:val="2EB9AD7E"/>
    <w:rsid w:val="2F281B51"/>
    <w:rsid w:val="2F2B7430"/>
    <w:rsid w:val="31857CC9"/>
    <w:rsid w:val="320ECB11"/>
    <w:rsid w:val="33B7FD12"/>
    <w:rsid w:val="3485DE4E"/>
    <w:rsid w:val="34A3F3B5"/>
    <w:rsid w:val="34F20AC2"/>
    <w:rsid w:val="350D7CB7"/>
    <w:rsid w:val="3547FB85"/>
    <w:rsid w:val="365D015F"/>
    <w:rsid w:val="3663B7FC"/>
    <w:rsid w:val="369EA0F8"/>
    <w:rsid w:val="36B24AB4"/>
    <w:rsid w:val="36E6DFA3"/>
    <w:rsid w:val="37203F0D"/>
    <w:rsid w:val="37559942"/>
    <w:rsid w:val="376C74A6"/>
    <w:rsid w:val="3841C40B"/>
    <w:rsid w:val="3911E467"/>
    <w:rsid w:val="397100EA"/>
    <w:rsid w:val="3992BFE6"/>
    <w:rsid w:val="3A52A5BE"/>
    <w:rsid w:val="3A8DB3F4"/>
    <w:rsid w:val="3AA4B844"/>
    <w:rsid w:val="3C82C89C"/>
    <w:rsid w:val="3E92880F"/>
    <w:rsid w:val="3F034B34"/>
    <w:rsid w:val="3F317B00"/>
    <w:rsid w:val="3F8174BB"/>
    <w:rsid w:val="3F88C659"/>
    <w:rsid w:val="3F8930D9"/>
    <w:rsid w:val="40067DE4"/>
    <w:rsid w:val="401D3FA4"/>
    <w:rsid w:val="40B918F3"/>
    <w:rsid w:val="40C939F9"/>
    <w:rsid w:val="41D4D1E7"/>
    <w:rsid w:val="42E450CA"/>
    <w:rsid w:val="43924F22"/>
    <w:rsid w:val="44124A42"/>
    <w:rsid w:val="442DC618"/>
    <w:rsid w:val="445D1A20"/>
    <w:rsid w:val="457AA5F6"/>
    <w:rsid w:val="45B7CCDE"/>
    <w:rsid w:val="46366358"/>
    <w:rsid w:val="4663F99B"/>
    <w:rsid w:val="48B8A859"/>
    <w:rsid w:val="48D5DE4E"/>
    <w:rsid w:val="490A2425"/>
    <w:rsid w:val="49454F05"/>
    <w:rsid w:val="49D80A3D"/>
    <w:rsid w:val="4A84F649"/>
    <w:rsid w:val="4B54A462"/>
    <w:rsid w:val="4BC43F10"/>
    <w:rsid w:val="4C6447C8"/>
    <w:rsid w:val="4E56997E"/>
    <w:rsid w:val="50593179"/>
    <w:rsid w:val="5063E2DD"/>
    <w:rsid w:val="5067FA2A"/>
    <w:rsid w:val="50A8ACCD"/>
    <w:rsid w:val="50B9CC87"/>
    <w:rsid w:val="50C39DD7"/>
    <w:rsid w:val="51F04DDE"/>
    <w:rsid w:val="524930AB"/>
    <w:rsid w:val="52FD8BD3"/>
    <w:rsid w:val="533346A4"/>
    <w:rsid w:val="544BC1B5"/>
    <w:rsid w:val="5543D2D1"/>
    <w:rsid w:val="556EACC8"/>
    <w:rsid w:val="55F6D04E"/>
    <w:rsid w:val="56216E13"/>
    <w:rsid w:val="590E9AE7"/>
    <w:rsid w:val="5A14D18E"/>
    <w:rsid w:val="5ACD3456"/>
    <w:rsid w:val="5B0630EC"/>
    <w:rsid w:val="5CEA7437"/>
    <w:rsid w:val="5E1313C1"/>
    <w:rsid w:val="5F420D98"/>
    <w:rsid w:val="61F9BDA4"/>
    <w:rsid w:val="6204289A"/>
    <w:rsid w:val="621052D1"/>
    <w:rsid w:val="62824330"/>
    <w:rsid w:val="62BF9108"/>
    <w:rsid w:val="62C5A571"/>
    <w:rsid w:val="637086EE"/>
    <w:rsid w:val="63E68C85"/>
    <w:rsid w:val="644E88A2"/>
    <w:rsid w:val="644F3994"/>
    <w:rsid w:val="656FECAB"/>
    <w:rsid w:val="671F9C22"/>
    <w:rsid w:val="675F90EB"/>
    <w:rsid w:val="68123663"/>
    <w:rsid w:val="68945E35"/>
    <w:rsid w:val="68D871BB"/>
    <w:rsid w:val="69172FD9"/>
    <w:rsid w:val="69BD5E78"/>
    <w:rsid w:val="69F890FB"/>
    <w:rsid w:val="6AE165EA"/>
    <w:rsid w:val="6B9A1E86"/>
    <w:rsid w:val="6C5C5F64"/>
    <w:rsid w:val="6CA3FD9A"/>
    <w:rsid w:val="6CAA34BF"/>
    <w:rsid w:val="6D1C379B"/>
    <w:rsid w:val="6D215A7E"/>
    <w:rsid w:val="6D8FDABA"/>
    <w:rsid w:val="6F28AF83"/>
    <w:rsid w:val="6F2DF99C"/>
    <w:rsid w:val="70291E23"/>
    <w:rsid w:val="702AF264"/>
    <w:rsid w:val="70CC2D76"/>
    <w:rsid w:val="715A8B6C"/>
    <w:rsid w:val="72CB744C"/>
    <w:rsid w:val="72E491A7"/>
    <w:rsid w:val="746D01D9"/>
    <w:rsid w:val="7497BA76"/>
    <w:rsid w:val="754EECAA"/>
    <w:rsid w:val="7597AEC0"/>
    <w:rsid w:val="762DD0EC"/>
    <w:rsid w:val="7752B8AB"/>
    <w:rsid w:val="78D7278A"/>
    <w:rsid w:val="793F3B6D"/>
    <w:rsid w:val="798E1E22"/>
    <w:rsid w:val="7A0B40C1"/>
    <w:rsid w:val="7D5E45FF"/>
    <w:rsid w:val="7E3BF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9B669E"/>
  <w15:chartTrackingRefBased/>
  <w15:docId w15:val="{7F221D6A-CBD0-4820-842C-96C1715E9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7B6"/>
    <w:pPr>
      <w:spacing w:before="80" w:after="80"/>
      <w:ind w:left="720"/>
    </w:pPr>
    <w:rPr>
      <w:rFonts w:ascii="Open Sans" w:hAnsi="Open Sans" w:cs="Open Sans"/>
      <w:sz w:val="24"/>
      <w:szCs w:val="24"/>
    </w:rPr>
  </w:style>
  <w:style w:type="paragraph" w:styleId="Heading1">
    <w:name w:val="heading 1"/>
    <w:next w:val="Normal"/>
    <w:link w:val="Heading1Char"/>
    <w:autoRedefine/>
    <w:uiPriority w:val="9"/>
    <w:qFormat/>
    <w:rsid w:val="00C073BA"/>
    <w:pPr>
      <w:numPr>
        <w:numId w:val="29"/>
      </w:numPr>
      <w:tabs>
        <w:tab w:val="left" w:pos="540"/>
      </w:tabs>
      <w:spacing w:after="120" w:line="240" w:lineRule="auto"/>
      <w:outlineLvl w:val="0"/>
    </w:pPr>
    <w:rPr>
      <w:rFonts w:ascii="Open Sans" w:hAnsi="Open Sans" w:cs="Open Sans"/>
      <w:b/>
      <w:bCs/>
      <w:caps/>
      <w:sz w:val="24"/>
      <w:szCs w:val="24"/>
    </w:rPr>
  </w:style>
  <w:style w:type="paragraph" w:styleId="Heading2">
    <w:name w:val="heading 2"/>
    <w:next w:val="Normal"/>
    <w:link w:val="Heading2Char"/>
    <w:autoRedefine/>
    <w:uiPriority w:val="9"/>
    <w:unhideWhenUsed/>
    <w:qFormat/>
    <w:rsid w:val="00EF6E0B"/>
    <w:pPr>
      <w:numPr>
        <w:ilvl w:val="1"/>
        <w:numId w:val="29"/>
      </w:numPr>
      <w:tabs>
        <w:tab w:val="left" w:pos="1080"/>
      </w:tabs>
      <w:spacing w:after="120" w:line="276" w:lineRule="auto"/>
      <w:outlineLvl w:val="1"/>
    </w:pPr>
    <w:rPr>
      <w:rFonts w:ascii="Open Sans" w:hAnsi="Open Sans" w:cs="Open Sans"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0675"/>
    <w:pPr>
      <w:keepNext/>
      <w:keepLines/>
      <w:numPr>
        <w:ilvl w:val="2"/>
        <w:numId w:val="29"/>
      </w:numPr>
      <w:spacing w:before="16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554042"/>
    <w:pPr>
      <w:keepNext/>
      <w:keepLines/>
      <w:numPr>
        <w:ilvl w:val="3"/>
        <w:numId w:val="29"/>
      </w:numPr>
      <w:spacing w:after="40"/>
      <w:outlineLvl w:val="3"/>
    </w:pPr>
    <w:rPr>
      <w:rFonts w:eastAsiaTheme="majorEastAsia" w:cstheme="majorBidi"/>
      <w:i/>
      <w:iCs/>
      <w:color w:val="2A1D44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042"/>
    <w:pPr>
      <w:keepNext/>
      <w:keepLines/>
      <w:numPr>
        <w:ilvl w:val="4"/>
        <w:numId w:val="29"/>
      </w:numPr>
      <w:spacing w:after="40"/>
      <w:outlineLvl w:val="4"/>
    </w:pPr>
    <w:rPr>
      <w:rFonts w:eastAsiaTheme="majorEastAsia" w:cstheme="majorBidi"/>
      <w:color w:val="2A1D4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042"/>
    <w:pPr>
      <w:keepNext/>
      <w:keepLines/>
      <w:numPr>
        <w:ilvl w:val="5"/>
        <w:numId w:val="2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042"/>
    <w:pPr>
      <w:keepNext/>
      <w:keepLines/>
      <w:numPr>
        <w:ilvl w:val="6"/>
        <w:numId w:val="2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042"/>
    <w:pPr>
      <w:keepNext/>
      <w:keepLines/>
      <w:numPr>
        <w:ilvl w:val="7"/>
        <w:numId w:val="2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042"/>
    <w:pPr>
      <w:keepNext/>
      <w:keepLines/>
      <w:numPr>
        <w:ilvl w:val="8"/>
        <w:numId w:val="2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3BA"/>
    <w:rPr>
      <w:rFonts w:ascii="Open Sans" w:hAnsi="Open Sans" w:cs="Open Sans"/>
      <w:b/>
      <w:bCs/>
      <w:cap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F6E0B"/>
    <w:rPr>
      <w:rFonts w:ascii="Open Sans" w:hAnsi="Open Sans" w:cs="Open Sans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160675"/>
    <w:rPr>
      <w:rFonts w:ascii="Open Sans" w:eastAsiaTheme="majorEastAsia" w:hAnsi="Open Sans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4042"/>
    <w:rPr>
      <w:rFonts w:eastAsiaTheme="majorEastAsia" w:cstheme="majorBidi"/>
      <w:i/>
      <w:iCs/>
      <w:color w:val="2A1D44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4042"/>
    <w:rPr>
      <w:rFonts w:eastAsiaTheme="majorEastAsia" w:cstheme="majorBidi"/>
      <w:color w:val="2A1D44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40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40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40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40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675"/>
    <w:pPr>
      <w:spacing w:line="240" w:lineRule="auto"/>
      <w:ind w:left="0"/>
      <w:contextualSpacing/>
      <w:jc w:val="center"/>
    </w:pPr>
    <w:rPr>
      <w:rFonts w:eastAsiaTheme="majorEastAsia"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160675"/>
    <w:rPr>
      <w:rFonts w:ascii="Open Sans" w:eastAsiaTheme="majorEastAsia" w:hAnsi="Open Sans" w:cs="Open Sans"/>
      <w:spacing w:val="-10"/>
      <w:kern w:val="28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4042"/>
    <w:pPr>
      <w:numPr>
        <w:ilvl w:val="1"/>
      </w:numPr>
      <w:ind w:left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40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4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404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554042"/>
    <w:pPr>
      <w:contextualSpacing/>
    </w:pPr>
  </w:style>
  <w:style w:type="character" w:styleId="IntenseEmphasis">
    <w:name w:val="Intense Emphasis"/>
    <w:basedOn w:val="DefaultParagraphFont"/>
    <w:uiPriority w:val="21"/>
    <w:rsid w:val="00554042"/>
    <w:rPr>
      <w:i/>
      <w:iCs/>
      <w:color w:val="2A1D44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54042"/>
    <w:pPr>
      <w:pBdr>
        <w:top w:val="single" w:sz="4" w:space="10" w:color="2A1D44" w:themeColor="accent1" w:themeShade="BF"/>
        <w:bottom w:val="single" w:sz="4" w:space="10" w:color="2A1D44" w:themeColor="accent1" w:themeShade="BF"/>
      </w:pBdr>
      <w:spacing w:before="360" w:after="360"/>
      <w:ind w:left="864" w:right="864"/>
      <w:jc w:val="center"/>
    </w:pPr>
    <w:rPr>
      <w:i/>
      <w:iCs/>
      <w:color w:val="2A1D44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042"/>
    <w:rPr>
      <w:i/>
      <w:iCs/>
      <w:color w:val="2A1D44" w:themeColor="accent1" w:themeShade="BF"/>
    </w:rPr>
  </w:style>
  <w:style w:type="character" w:styleId="IntenseReference">
    <w:name w:val="Intense Reference"/>
    <w:basedOn w:val="DefaultParagraphFont"/>
    <w:uiPriority w:val="32"/>
    <w:rsid w:val="00554042"/>
    <w:rPr>
      <w:b/>
      <w:bCs/>
      <w:smallCaps/>
      <w:color w:val="2A1D44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qFormat/>
    <w:rsid w:val="00E05D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DB2"/>
  </w:style>
  <w:style w:type="paragraph" w:styleId="Footer">
    <w:name w:val="footer"/>
    <w:basedOn w:val="Normal"/>
    <w:link w:val="FooterChar"/>
    <w:uiPriority w:val="99"/>
    <w:unhideWhenUsed/>
    <w:rsid w:val="00E05D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DB2"/>
  </w:style>
  <w:style w:type="paragraph" w:styleId="NoSpacing">
    <w:name w:val="No Spacing"/>
    <w:basedOn w:val="Normal"/>
    <w:uiPriority w:val="1"/>
    <w:qFormat/>
    <w:rsid w:val="007211BB"/>
    <w:pPr>
      <w:spacing w:before="0" w:after="0"/>
    </w:pPr>
    <w:rPr>
      <w:noProof/>
    </w:rPr>
  </w:style>
  <w:style w:type="paragraph" w:customStyle="1" w:styleId="motion-vote-count">
    <w:name w:val="motion-vote-count"/>
    <w:link w:val="motion-vote-countChar"/>
    <w:autoRedefine/>
    <w:qFormat/>
    <w:rsid w:val="00E45BD9"/>
    <w:pPr>
      <w:spacing w:after="80" w:line="276" w:lineRule="auto"/>
      <w:ind w:left="720"/>
    </w:pPr>
    <w:rPr>
      <w:rFonts w:ascii="Open Sans" w:hAnsi="Open Sans" w:cs="Open Sans"/>
      <w:b/>
      <w:bCs/>
      <w:sz w:val="24"/>
      <w:szCs w:val="24"/>
    </w:rPr>
  </w:style>
  <w:style w:type="character" w:customStyle="1" w:styleId="motion-vote-countChar">
    <w:name w:val="motion-vote-count Char"/>
    <w:basedOn w:val="DefaultParagraphFont"/>
    <w:link w:val="motion-vote-count"/>
    <w:rsid w:val="00E45BD9"/>
    <w:rPr>
      <w:rFonts w:ascii="Open Sans" w:hAnsi="Open Sans" w:cs="Open Sans"/>
      <w:b/>
      <w:bCs/>
      <w:sz w:val="24"/>
      <w:szCs w:val="24"/>
    </w:rPr>
  </w:style>
  <w:style w:type="paragraph" w:customStyle="1" w:styleId="minutes">
    <w:name w:val="minutes"/>
    <w:basedOn w:val="Normal"/>
    <w:link w:val="minutesChar"/>
    <w:autoRedefine/>
    <w:qFormat/>
    <w:rsid w:val="00E00439"/>
  </w:style>
  <w:style w:type="paragraph" w:customStyle="1" w:styleId="nested1-minutes">
    <w:name w:val="nested1-minutes"/>
    <w:basedOn w:val="minutes"/>
    <w:link w:val="nested1-minutesChar"/>
    <w:autoRedefine/>
    <w:qFormat/>
    <w:rsid w:val="00E45BD9"/>
    <w:pPr>
      <w:numPr>
        <w:numId w:val="23"/>
      </w:numPr>
      <w:spacing w:before="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B0937"/>
  </w:style>
  <w:style w:type="character" w:customStyle="1" w:styleId="minutesChar">
    <w:name w:val="minutes Char"/>
    <w:basedOn w:val="ListParagraphChar"/>
    <w:link w:val="minutes"/>
    <w:rsid w:val="00E00439"/>
    <w:rPr>
      <w:rFonts w:ascii="Open Sans" w:hAnsi="Open Sans" w:cs="Open Sans"/>
      <w:sz w:val="24"/>
      <w:szCs w:val="24"/>
    </w:rPr>
  </w:style>
  <w:style w:type="character" w:customStyle="1" w:styleId="nested1-minutesChar">
    <w:name w:val="nested1-minutes Char"/>
    <w:basedOn w:val="minutesChar"/>
    <w:link w:val="nested1-minutes"/>
    <w:rsid w:val="00E45BD9"/>
    <w:rPr>
      <w:rFonts w:ascii="Open Sans" w:hAnsi="Open Sans" w:cs="Open Sans"/>
      <w:sz w:val="24"/>
      <w:szCs w:val="24"/>
    </w:rPr>
  </w:style>
  <w:style w:type="numbering" w:customStyle="1" w:styleId="Style1">
    <w:name w:val="Style1"/>
    <w:uiPriority w:val="99"/>
    <w:rsid w:val="003D7A41"/>
    <w:pPr>
      <w:numPr>
        <w:numId w:val="22"/>
      </w:numPr>
    </w:pPr>
  </w:style>
  <w:style w:type="paragraph" w:customStyle="1" w:styleId="tiny-header">
    <w:name w:val="tiny-header"/>
    <w:autoRedefine/>
    <w:qFormat/>
    <w:rsid w:val="00160675"/>
    <w:rPr>
      <w:rFonts w:ascii="Open Sans" w:hAnsi="Open Sans" w:cs="Open Sans"/>
      <w:noProof/>
      <w:sz w:val="2"/>
      <w:szCs w:val="16"/>
    </w:rPr>
  </w:style>
  <w:style w:type="paragraph" w:customStyle="1" w:styleId="attendance-list">
    <w:name w:val="attendance-list"/>
    <w:link w:val="attendance-listChar"/>
    <w:autoRedefine/>
    <w:qFormat/>
    <w:rsid w:val="00E45BD9"/>
    <w:pPr>
      <w:tabs>
        <w:tab w:val="left" w:pos="4320"/>
        <w:tab w:val="left" w:pos="5760"/>
        <w:tab w:val="left" w:pos="7200"/>
        <w:tab w:val="left" w:pos="7920"/>
        <w:tab w:val="left" w:pos="8640"/>
      </w:tabs>
      <w:spacing w:after="80" w:line="276" w:lineRule="auto"/>
      <w:ind w:left="630"/>
      <w:contextualSpacing/>
    </w:pPr>
    <w:rPr>
      <w:rFonts w:ascii="Open Sans" w:hAnsi="Open Sans" w:cs="Open Sans"/>
      <w:bCs/>
      <w:i/>
      <w:iCs/>
      <w:sz w:val="24"/>
      <w:szCs w:val="24"/>
    </w:rPr>
  </w:style>
  <w:style w:type="character" w:customStyle="1" w:styleId="attendance-listChar">
    <w:name w:val="attendance-list Char"/>
    <w:basedOn w:val="DefaultParagraphFont"/>
    <w:link w:val="attendance-list"/>
    <w:rsid w:val="00E45BD9"/>
    <w:rPr>
      <w:rFonts w:ascii="Open Sans" w:hAnsi="Open Sans" w:cs="Open Sans"/>
      <w:bCs/>
      <w:i/>
      <w:iCs/>
      <w:sz w:val="24"/>
      <w:szCs w:val="24"/>
    </w:rPr>
  </w:style>
  <w:style w:type="paragraph" w:customStyle="1" w:styleId="sub-min">
    <w:name w:val="sub-min"/>
    <w:autoRedefine/>
    <w:qFormat/>
    <w:rsid w:val="00E45BD9"/>
    <w:pPr>
      <w:spacing w:after="120"/>
      <w:ind w:left="720"/>
    </w:pPr>
    <w:rPr>
      <w:rFonts w:ascii="Open Sans" w:hAnsi="Open Sans" w:cs="Open Sans"/>
      <w:sz w:val="24"/>
      <w:szCs w:val="24"/>
    </w:rPr>
  </w:style>
  <w:style w:type="paragraph" w:customStyle="1" w:styleId="footnote">
    <w:name w:val="footnote"/>
    <w:basedOn w:val="Normal"/>
    <w:link w:val="footnoteChar"/>
    <w:autoRedefine/>
    <w:qFormat/>
    <w:rsid w:val="00160675"/>
    <w:pPr>
      <w:tabs>
        <w:tab w:val="left" w:pos="360"/>
        <w:tab w:val="left" w:pos="720"/>
        <w:tab w:val="left" w:pos="1080"/>
        <w:tab w:val="left" w:pos="1440"/>
      </w:tabs>
      <w:spacing w:before="60" w:after="240" w:line="276" w:lineRule="auto"/>
      <w:ind w:left="0"/>
    </w:pPr>
    <w:rPr>
      <w:rFonts w:ascii="Arial" w:hAnsi="Arial" w:cs="Arial"/>
      <w:bCs/>
      <w:sz w:val="16"/>
      <w:szCs w:val="16"/>
    </w:rPr>
  </w:style>
  <w:style w:type="character" w:customStyle="1" w:styleId="footnoteChar">
    <w:name w:val="footnote Char"/>
    <w:basedOn w:val="DefaultParagraphFont"/>
    <w:link w:val="footnote"/>
    <w:rsid w:val="00160675"/>
    <w:rPr>
      <w:rFonts w:ascii="Arial" w:hAnsi="Arial" w:cs="Arial"/>
      <w:bCs/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160675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Open Sans" w:hAnsi="Open Sans" w:cs="Open San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normaltextrun">
    <w:name w:val="normaltextrun"/>
    <w:basedOn w:val="DefaultParagraphFont"/>
    <w:rsid w:val="00052C8B"/>
  </w:style>
  <w:style w:type="character" w:styleId="Hyperlink">
    <w:name w:val="Hyperlink"/>
    <w:basedOn w:val="DefaultParagraphFont"/>
    <w:uiPriority w:val="99"/>
    <w:unhideWhenUsed/>
    <w:rsid w:val="008C2078"/>
    <w:rPr>
      <w:color w:val="25064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207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C2078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C2078"/>
    <w:rPr>
      <w:b/>
      <w:bCs/>
    </w:rPr>
  </w:style>
  <w:style w:type="paragraph" w:customStyle="1" w:styleId="font-claude-response-body">
    <w:name w:val="font-claude-response-body"/>
    <w:basedOn w:val="Normal"/>
    <w:rsid w:val="00837009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yche\Downloads\ASUWT_Agenda_Template.dotx" TargetMode="External"/></Relationships>
</file>

<file path=word/theme/theme1.xml><?xml version="1.0" encoding="utf-8"?>
<a:theme xmlns:a="http://schemas.openxmlformats.org/drawingml/2006/main" name="Office Theme">
  <a:themeElements>
    <a:clrScheme name="UW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39275B"/>
      </a:accent1>
      <a:accent2>
        <a:srgbClr val="DFDDE8"/>
      </a:accent2>
      <a:accent3>
        <a:srgbClr val="8E632A"/>
      </a:accent3>
      <a:accent4>
        <a:srgbClr val="E3BF42"/>
      </a:accent4>
      <a:accent5>
        <a:srgbClr val="D7C896"/>
      </a:accent5>
      <a:accent6>
        <a:srgbClr val="EDE8C4"/>
      </a:accent6>
      <a:hlink>
        <a:srgbClr val="25064C"/>
      </a:hlink>
      <a:folHlink>
        <a:srgbClr val="C7990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71318D0971C746B525606EEDBC716C" ma:contentTypeVersion="16" ma:contentTypeDescription="Create a new document." ma:contentTypeScope="" ma:versionID="ee121d2b5396e6d46480d2192f8383a0">
  <xsd:schema xmlns:xsd="http://www.w3.org/2001/XMLSchema" xmlns:xs="http://www.w3.org/2001/XMLSchema" xmlns:p="http://schemas.microsoft.com/office/2006/metadata/properties" xmlns:ns2="3cde6f63-a46d-4e56-bd40-4dac4f7d7cf9" xmlns:ns3="ec2dd62e-e80c-4deb-9ce5-5663c9759969" targetNamespace="http://schemas.microsoft.com/office/2006/metadata/properties" ma:root="true" ma:fieldsID="38a3bb9b22f6dff9be5bf9402a2a88b1" ns2:_="" ns3:_="">
    <xsd:import namespace="3cde6f63-a46d-4e56-bd40-4dac4f7d7cf9"/>
    <xsd:import namespace="ec2dd62e-e80c-4deb-9ce5-5663c9759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e6f63-a46d-4e56-bd40-4dac4f7d7c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dd62e-e80c-4deb-9ce5-5663c975996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1d124fc-3b09-4e8c-bbb5-747873436599}" ma:internalName="TaxCatchAll" ma:showField="CatchAllData" ma:web="ec2dd62e-e80c-4deb-9ce5-5663c9759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2dd62e-e80c-4deb-9ce5-5663c9759969" xsi:nil="true"/>
    <lcf76f155ced4ddcb4097134ff3c332f xmlns="3cde6f63-a46d-4e56-bd40-4dac4f7d7cf9">
      <Terms xmlns="http://schemas.microsoft.com/office/infopath/2007/PartnerControls"/>
    </lcf76f155ced4ddcb4097134ff3c332f>
    <SharedWithUsers xmlns="ec2dd62e-e80c-4deb-9ce5-5663c975996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7CE38BB-13D0-42B4-AA7F-E51829383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de6f63-a46d-4e56-bd40-4dac4f7d7cf9"/>
    <ds:schemaRef ds:uri="ec2dd62e-e80c-4deb-9ce5-5663c9759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C8C5D4-39F7-4967-8A15-A534445D99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71ED58-A444-4600-BEA7-0D4BFCA5D7E0}">
  <ds:schemaRefs>
    <ds:schemaRef ds:uri="http://schemas.microsoft.com/office/2006/metadata/properties"/>
    <ds:schemaRef ds:uri="http://schemas.microsoft.com/office/infopath/2007/PartnerControls"/>
    <ds:schemaRef ds:uri="ec2dd62e-e80c-4deb-9ce5-5663c9759969"/>
    <ds:schemaRef ds:uri="3cde6f63-a46d-4e56-bd40-4dac4f7d7cf9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ASUWT_Agenda_Template</Template>
  <TotalTime>0</TotalTime>
  <Pages>1</Pages>
  <Words>67</Words>
  <Characters>395</Characters>
  <Application>Microsoft Office Word</Application>
  <DocSecurity>0</DocSecurity>
  <Lines>8</Lines>
  <Paragraphs>4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tyche</dc:creator>
  <cp:keywords/>
  <dc:description/>
  <cp:lastModifiedBy>cleary2</cp:lastModifiedBy>
  <cp:revision>4</cp:revision>
  <cp:lastPrinted>2024-10-19T19:09:00Z</cp:lastPrinted>
  <dcterms:created xsi:type="dcterms:W3CDTF">2026-05-20T23:25:00Z</dcterms:created>
  <dcterms:modified xsi:type="dcterms:W3CDTF">2026-10-13T15:43:00Z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0x0101004C71318D0971C746B525606EEDBC716C</vt:lpwstr>
  </property>
  <property fmtid="{D5CDD505-2E9C-101B-9397-08002B2CF9AE}" pid="3" name="MediaServiceImageTags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{"FileActivityType":"9","FileActivityTimeStamp":"2025-10-20T17:27:17.417Z","FileActivityUsersOnPage":[{"DisplayName":"ASUWT Office Manager","Id":"asuwt1@uw.edu"}],"FileActivityNavigationId":null}</vt:lpwstr>
  </property>
  <property fmtid="{D5CDD505-2E9C-101B-9397-08002B2CF9AE}" pid="9" name="TriggerFlowInfo">
    <vt:lpwstr/>
  </property>
</Properties>
</file>